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349" w:rsidRPr="00A30349" w:rsidRDefault="00A30349" w:rsidP="00A30349">
      <w:pPr>
        <w:pStyle w:val="7"/>
        <w:tabs>
          <w:tab w:val="left" w:pos="8647"/>
        </w:tabs>
        <w:spacing w:before="0"/>
        <w:jc w:val="center"/>
        <w:rPr>
          <w:rFonts w:ascii="Impact" w:hAnsi="Impact"/>
          <w:sz w:val="28"/>
          <w:szCs w:val="28"/>
        </w:rPr>
      </w:pPr>
      <w:r>
        <w:rPr>
          <w:rFonts w:ascii="Impact" w:hAnsi="Impact"/>
          <w:sz w:val="28"/>
          <w:szCs w:val="28"/>
        </w:rPr>
        <w:t>ФЕДЕРАЛЬНО</w:t>
      </w:r>
      <w:r w:rsidR="00877064">
        <w:rPr>
          <w:rFonts w:ascii="Impact" w:hAnsi="Impact"/>
          <w:sz w:val="28"/>
          <w:szCs w:val="28"/>
        </w:rPr>
        <w:t>Е МЕДИКО-БИОЛОГИЧЕСКОЕ АГЕНТСТВО</w:t>
      </w:r>
    </w:p>
    <w:p w:rsidR="00A30349" w:rsidRDefault="00A30349" w:rsidP="00A30349">
      <w:pPr>
        <w:pStyle w:val="7"/>
        <w:tabs>
          <w:tab w:val="left" w:pos="8647"/>
        </w:tabs>
        <w:spacing w:before="0"/>
        <w:jc w:val="center"/>
        <w:rPr>
          <w:rFonts w:ascii="Impact" w:hAnsi="Impact"/>
        </w:rPr>
      </w:pPr>
      <w:r>
        <w:rPr>
          <w:rFonts w:ascii="Impact" w:hAnsi="Impact"/>
        </w:rPr>
        <w:t>ФЕДЕРАЛЬНОЕ ГОСУДАРСТВЕННОЕ БЮДЖЕТНОЕ УЧРЕЖДЕНИЕ ЗДРАВООХРАНЕНИЯ</w:t>
      </w:r>
    </w:p>
    <w:p w:rsidR="00A30349" w:rsidRDefault="00A30349" w:rsidP="00A30349">
      <w:pPr>
        <w:tabs>
          <w:tab w:val="left" w:pos="-1418"/>
        </w:tabs>
        <w:jc w:val="center"/>
        <w:rPr>
          <w:rFonts w:ascii="Impact" w:hAnsi="Impact"/>
          <w:sz w:val="24"/>
        </w:rPr>
      </w:pPr>
      <w:r>
        <w:rPr>
          <w:rFonts w:ascii="Impact" w:hAnsi="Impact"/>
          <w:sz w:val="24"/>
        </w:rPr>
        <w:t>«СИБИРСКИЙ ОКРУЖНОЙ МЕДИЦИНСКИЙ ЦЕНТР ФЕДЕРАЛЬНОГО МЕДИКО-БИОЛОГИЧЕСКОГО АГЕНТСТВА»</w:t>
      </w:r>
    </w:p>
    <w:p w:rsidR="00A30349" w:rsidRPr="00A30349" w:rsidRDefault="00A30349" w:rsidP="00A30349">
      <w:pPr>
        <w:tabs>
          <w:tab w:val="left" w:pos="-1418"/>
        </w:tabs>
        <w:jc w:val="center"/>
        <w:rPr>
          <w:rFonts w:ascii="Impact" w:hAnsi="Impact"/>
          <w:spacing w:val="-20"/>
          <w:sz w:val="24"/>
        </w:rPr>
      </w:pPr>
      <w:r w:rsidRPr="00E4012E">
        <w:rPr>
          <w:rFonts w:ascii="Impact" w:hAnsi="Impact"/>
          <w:spacing w:val="-20"/>
          <w:sz w:val="24"/>
        </w:rPr>
        <w:t>Ф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Г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Б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У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 xml:space="preserve">З 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С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О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М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 xml:space="preserve">Ц 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Ф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М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Б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 xml:space="preserve">А </w:t>
      </w:r>
      <w:r>
        <w:rPr>
          <w:rFonts w:ascii="Impact" w:hAnsi="Impact"/>
          <w:spacing w:val="-20"/>
          <w:sz w:val="24"/>
        </w:rPr>
        <w:t xml:space="preserve">  </w:t>
      </w:r>
      <w:r w:rsidRPr="00E4012E">
        <w:rPr>
          <w:rFonts w:ascii="Impact" w:hAnsi="Impact"/>
          <w:spacing w:val="-20"/>
          <w:sz w:val="24"/>
        </w:rPr>
        <w:t>Р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о</w:t>
      </w:r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с</w:t>
      </w:r>
      <w:r>
        <w:rPr>
          <w:rFonts w:ascii="Impact" w:hAnsi="Impact"/>
          <w:spacing w:val="-20"/>
          <w:sz w:val="24"/>
        </w:rPr>
        <w:t xml:space="preserve"> </w:t>
      </w:r>
      <w:proofErr w:type="spellStart"/>
      <w:proofErr w:type="gramStart"/>
      <w:r w:rsidRPr="00E4012E">
        <w:rPr>
          <w:rFonts w:ascii="Impact" w:hAnsi="Impact"/>
          <w:spacing w:val="-20"/>
          <w:sz w:val="24"/>
        </w:rPr>
        <w:t>с</w:t>
      </w:r>
      <w:proofErr w:type="spellEnd"/>
      <w:proofErr w:type="gramEnd"/>
      <w:r>
        <w:rPr>
          <w:rFonts w:ascii="Impact" w:hAnsi="Impact"/>
          <w:spacing w:val="-20"/>
          <w:sz w:val="24"/>
        </w:rPr>
        <w:t xml:space="preserve"> </w:t>
      </w:r>
      <w:r w:rsidRPr="00E4012E">
        <w:rPr>
          <w:rFonts w:ascii="Impact" w:hAnsi="Impact"/>
          <w:spacing w:val="-20"/>
          <w:sz w:val="24"/>
        </w:rPr>
        <w:t>и</w:t>
      </w:r>
      <w:r>
        <w:rPr>
          <w:rFonts w:ascii="Impact" w:hAnsi="Impact"/>
          <w:spacing w:val="-20"/>
          <w:sz w:val="24"/>
        </w:rPr>
        <w:t xml:space="preserve"> </w:t>
      </w:r>
      <w:proofErr w:type="spellStart"/>
      <w:r w:rsidRPr="00E4012E">
        <w:rPr>
          <w:rFonts w:ascii="Impact" w:hAnsi="Impact"/>
          <w:spacing w:val="-20"/>
          <w:sz w:val="24"/>
        </w:rPr>
        <w:t>и</w:t>
      </w:r>
      <w:proofErr w:type="spellEnd"/>
    </w:p>
    <w:p w:rsidR="00A30349" w:rsidRPr="007D66DA" w:rsidRDefault="00A30349" w:rsidP="00A30349">
      <w:pPr>
        <w:pBdr>
          <w:bottom w:val="thinThickSmallGap" w:sz="24" w:space="1" w:color="auto"/>
        </w:pBdr>
        <w:tabs>
          <w:tab w:val="left" w:pos="-1418"/>
        </w:tabs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Сертификат системы менеджмента качества в соответствии с ГОСТ </w:t>
      </w:r>
      <w:proofErr w:type="gramStart"/>
      <w:r>
        <w:rPr>
          <w:b/>
          <w:sz w:val="18"/>
          <w:szCs w:val="18"/>
        </w:rPr>
        <w:t>Р</w:t>
      </w:r>
      <w:proofErr w:type="gramEnd"/>
      <w:r>
        <w:rPr>
          <w:b/>
          <w:sz w:val="18"/>
          <w:szCs w:val="18"/>
        </w:rPr>
        <w:t xml:space="preserve"> ИСО 9001-2015 (ИСО 9001:2015)</w:t>
      </w:r>
    </w:p>
    <w:p w:rsidR="00CF6CEC" w:rsidRPr="00A30349" w:rsidRDefault="00CF6CEC" w:rsidP="00CF6CEC">
      <w:pPr>
        <w:rPr>
          <w:sz w:val="2"/>
        </w:rPr>
      </w:pPr>
    </w:p>
    <w:p w:rsidR="00CF6CEC" w:rsidRPr="004E6135" w:rsidRDefault="00CF6CEC" w:rsidP="008D5652">
      <w:pPr>
        <w:pStyle w:val="5"/>
        <w:spacing w:before="0" w:after="0"/>
        <w:jc w:val="center"/>
        <w:rPr>
          <w:i w:val="0"/>
          <w:sz w:val="44"/>
          <w:szCs w:val="44"/>
        </w:rPr>
      </w:pPr>
      <w:proofErr w:type="gramStart"/>
      <w:r w:rsidRPr="004E6135">
        <w:rPr>
          <w:i w:val="0"/>
          <w:sz w:val="44"/>
          <w:szCs w:val="44"/>
        </w:rPr>
        <w:t>П</w:t>
      </w:r>
      <w:proofErr w:type="gramEnd"/>
      <w:r w:rsidRPr="004E6135">
        <w:rPr>
          <w:i w:val="0"/>
          <w:sz w:val="44"/>
          <w:szCs w:val="44"/>
        </w:rPr>
        <w:t xml:space="preserve"> Р И К А З</w:t>
      </w:r>
    </w:p>
    <w:p w:rsidR="00CF6CEC" w:rsidRPr="00133824" w:rsidRDefault="00A30349" w:rsidP="000253B1">
      <w:pPr>
        <w:tabs>
          <w:tab w:val="right" w:pos="10348"/>
        </w:tabs>
        <w:rPr>
          <w:b/>
          <w:sz w:val="26"/>
          <w:szCs w:val="26"/>
        </w:rPr>
      </w:pPr>
      <w:r>
        <w:rPr>
          <w:b/>
          <w:szCs w:val="28"/>
        </w:rPr>
        <w:t>….</w:t>
      </w:r>
      <w:r w:rsidR="008A59FE">
        <w:rPr>
          <w:b/>
          <w:szCs w:val="28"/>
        </w:rPr>
        <w:t>202</w:t>
      </w:r>
      <w:r w:rsidR="00590FC8">
        <w:rPr>
          <w:b/>
          <w:szCs w:val="28"/>
        </w:rPr>
        <w:t>5</w:t>
      </w:r>
      <w:r w:rsidR="000253B1">
        <w:rPr>
          <w:b/>
          <w:sz w:val="26"/>
          <w:szCs w:val="26"/>
        </w:rPr>
        <w:tab/>
      </w:r>
      <w:r w:rsidR="000253B1" w:rsidRPr="00CF06F8">
        <w:rPr>
          <w:b/>
          <w:szCs w:val="28"/>
        </w:rPr>
        <w:t xml:space="preserve">      </w:t>
      </w:r>
      <w:r w:rsidR="00CF6CEC" w:rsidRPr="00CF06F8">
        <w:rPr>
          <w:b/>
          <w:szCs w:val="28"/>
        </w:rPr>
        <w:t>№</w:t>
      </w:r>
      <w:r w:rsidR="007B5FA5" w:rsidRPr="00CF06F8">
        <w:rPr>
          <w:b/>
          <w:szCs w:val="28"/>
        </w:rPr>
        <w:t xml:space="preserve"> </w:t>
      </w:r>
    </w:p>
    <w:p w:rsidR="00CF6CEC" w:rsidRPr="00CF06F8" w:rsidRDefault="00CF6CEC" w:rsidP="00CF6CEC">
      <w:pPr>
        <w:jc w:val="center"/>
        <w:rPr>
          <w:b/>
          <w:szCs w:val="28"/>
        </w:rPr>
      </w:pPr>
      <w:r w:rsidRPr="00CF06F8">
        <w:rPr>
          <w:b/>
          <w:szCs w:val="28"/>
        </w:rPr>
        <w:t>г. Новосибирск</w:t>
      </w:r>
    </w:p>
    <w:p w:rsidR="00CF6CEC" w:rsidRPr="00B54859" w:rsidRDefault="00CF6CEC" w:rsidP="00CF6CEC">
      <w:pPr>
        <w:ind w:right="5500"/>
        <w:jc w:val="both"/>
        <w:rPr>
          <w:sz w:val="26"/>
          <w:szCs w:val="26"/>
        </w:rPr>
      </w:pPr>
    </w:p>
    <w:p w:rsidR="000D12A6" w:rsidRPr="003F1F1B" w:rsidRDefault="000D12A6" w:rsidP="00590FC8">
      <w:pPr>
        <w:tabs>
          <w:tab w:val="left" w:pos="3780"/>
        </w:tabs>
        <w:ind w:right="5244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О</w:t>
      </w:r>
      <w:r w:rsidR="00590FC8" w:rsidRPr="003F1F1B">
        <w:rPr>
          <w:sz w:val="26"/>
          <w:szCs w:val="26"/>
        </w:rPr>
        <w:t>б организации</w:t>
      </w:r>
      <w:r w:rsidR="001206F5" w:rsidRPr="003F1F1B">
        <w:rPr>
          <w:sz w:val="26"/>
          <w:szCs w:val="26"/>
        </w:rPr>
        <w:t xml:space="preserve"> </w:t>
      </w:r>
      <w:r w:rsidR="00590FC8" w:rsidRPr="003F1F1B">
        <w:rPr>
          <w:sz w:val="26"/>
          <w:szCs w:val="26"/>
        </w:rPr>
        <w:t xml:space="preserve">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</w:t>
      </w:r>
      <w:r w:rsidR="00E71975" w:rsidRPr="003F1F1B">
        <w:rPr>
          <w:sz w:val="26"/>
          <w:szCs w:val="26"/>
        </w:rPr>
        <w:t>ФГБУЗ СОМЦ ФМБА России</w:t>
      </w:r>
    </w:p>
    <w:p w:rsidR="000D12A6" w:rsidRPr="003F1F1B" w:rsidRDefault="000D12A6" w:rsidP="000D12A6">
      <w:pPr>
        <w:ind w:firstLine="567"/>
        <w:jc w:val="both"/>
        <w:rPr>
          <w:sz w:val="26"/>
          <w:szCs w:val="26"/>
        </w:rPr>
      </w:pPr>
    </w:p>
    <w:p w:rsidR="00590FC8" w:rsidRPr="003F1F1B" w:rsidRDefault="00590FC8" w:rsidP="00590FC8">
      <w:pPr>
        <w:ind w:firstLine="709"/>
        <w:jc w:val="both"/>
        <w:rPr>
          <w:sz w:val="26"/>
          <w:szCs w:val="26"/>
        </w:rPr>
      </w:pPr>
    </w:p>
    <w:p w:rsidR="000D12A6" w:rsidRPr="003F1F1B" w:rsidRDefault="00176751" w:rsidP="00590FC8">
      <w:pPr>
        <w:ind w:firstLine="709"/>
        <w:jc w:val="both"/>
        <w:rPr>
          <w:sz w:val="26"/>
          <w:szCs w:val="26"/>
        </w:rPr>
      </w:pPr>
      <w:proofErr w:type="gramStart"/>
      <w:r w:rsidRPr="003F1F1B">
        <w:rPr>
          <w:sz w:val="26"/>
          <w:szCs w:val="26"/>
        </w:rPr>
        <w:t>В целях реализации права отдельных категорий граждан на внеочередное оказание медицинской помощи в рамках программы государственных гарантий бесплатного оказания гражданам медицинской помощи, в соответствии с п</w:t>
      </w:r>
      <w:r w:rsidR="00590FC8" w:rsidRPr="003F1F1B">
        <w:rPr>
          <w:sz w:val="26"/>
          <w:szCs w:val="26"/>
        </w:rPr>
        <w:t>остановление</w:t>
      </w:r>
      <w:r w:rsidRPr="003F1F1B">
        <w:rPr>
          <w:sz w:val="26"/>
          <w:szCs w:val="26"/>
        </w:rPr>
        <w:t>м</w:t>
      </w:r>
      <w:r w:rsidR="00590FC8" w:rsidRPr="003F1F1B">
        <w:rPr>
          <w:sz w:val="26"/>
          <w:szCs w:val="26"/>
        </w:rPr>
        <w:t xml:space="preserve"> Правительства РФ от 08.05.2025 </w:t>
      </w:r>
      <w:r w:rsidRPr="003F1F1B">
        <w:rPr>
          <w:sz w:val="26"/>
          <w:szCs w:val="26"/>
        </w:rPr>
        <w:t>№</w:t>
      </w:r>
      <w:r w:rsidR="00590FC8" w:rsidRPr="003F1F1B">
        <w:rPr>
          <w:sz w:val="26"/>
          <w:szCs w:val="26"/>
        </w:rPr>
        <w:t xml:space="preserve"> 610</w:t>
      </w:r>
      <w:r w:rsidRPr="003F1F1B">
        <w:rPr>
          <w:sz w:val="26"/>
          <w:szCs w:val="26"/>
        </w:rPr>
        <w:t xml:space="preserve"> «</w:t>
      </w:r>
      <w:r w:rsidR="00590FC8" w:rsidRPr="003F1F1B">
        <w:rPr>
          <w:sz w:val="26"/>
          <w:szCs w:val="26"/>
        </w:rPr>
        <w:t>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организациях, подведомственных федеральным органам исполнительной власти</w:t>
      </w:r>
      <w:r w:rsidRPr="003F1F1B">
        <w:rPr>
          <w:sz w:val="26"/>
          <w:szCs w:val="26"/>
        </w:rPr>
        <w:t>»</w:t>
      </w:r>
      <w:proofErr w:type="gramEnd"/>
    </w:p>
    <w:p w:rsidR="00176751" w:rsidRPr="003F1F1B" w:rsidRDefault="00176751" w:rsidP="005A5C48">
      <w:pPr>
        <w:jc w:val="both"/>
        <w:rPr>
          <w:b/>
          <w:sz w:val="26"/>
          <w:szCs w:val="26"/>
        </w:rPr>
      </w:pPr>
    </w:p>
    <w:p w:rsidR="000D12A6" w:rsidRPr="003F1F1B" w:rsidRDefault="000D12A6" w:rsidP="005A5C48">
      <w:pPr>
        <w:jc w:val="both"/>
        <w:rPr>
          <w:b/>
          <w:sz w:val="26"/>
          <w:szCs w:val="26"/>
        </w:rPr>
      </w:pPr>
      <w:r w:rsidRPr="003F1F1B">
        <w:rPr>
          <w:b/>
          <w:sz w:val="26"/>
          <w:szCs w:val="26"/>
        </w:rPr>
        <w:t xml:space="preserve">ПРИКАЗЫВАЮ:   </w:t>
      </w:r>
    </w:p>
    <w:p w:rsidR="000D12A6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1. Утвердить Порядок внеочередного оказания медицинской помощи в ФГБУЗ СОМЦ ФМБА России отдельным категориям граждан в рамках программы государственных гарантий бесплатного оказания гражданам медицинской помощи, далее – Порядок, Центр (Приложение).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2. Заместителю главного врача по лечебной работе Ложкину В.В. (по должности), заведующей поликлиникой Николаевой О.Е. (по должности):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 xml:space="preserve">2.1. Организовать </w:t>
      </w:r>
      <w:r w:rsidR="004C2A3B">
        <w:rPr>
          <w:sz w:val="26"/>
          <w:szCs w:val="26"/>
        </w:rPr>
        <w:t xml:space="preserve">с 01.09.2025 </w:t>
      </w:r>
      <w:r w:rsidRPr="003F1F1B">
        <w:rPr>
          <w:sz w:val="26"/>
          <w:szCs w:val="26"/>
        </w:rPr>
        <w:t>внеочередное оказание медицинской помощи в подведомственных подразделениях Центра отдельным категориям граждан в соответствии с утвержденным Порядком.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2.2. Провести инструктаж медицинских работников по реализации утвержденного Порядка.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2.3. Обеспечить информирование граждан о Порядке внеочередного оказания медицинской помощи.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>3. Начальнику отдела организации медицинской помощи, медицинской статистики и экспертизы качества Заиграеву А.Л. разместить на официальном Интернет-сайте Центра информацию для пациентов о Порядке внеочередного оказания медицинской помощи в подразделениях Центра.</w:t>
      </w:r>
    </w:p>
    <w:p w:rsidR="00176751" w:rsidRPr="003F1F1B" w:rsidRDefault="00176751" w:rsidP="00176751">
      <w:pPr>
        <w:ind w:firstLine="709"/>
        <w:jc w:val="both"/>
        <w:rPr>
          <w:sz w:val="26"/>
          <w:szCs w:val="26"/>
        </w:rPr>
      </w:pPr>
      <w:r w:rsidRPr="003F1F1B">
        <w:rPr>
          <w:sz w:val="26"/>
          <w:szCs w:val="26"/>
        </w:rPr>
        <w:t xml:space="preserve">4. </w:t>
      </w:r>
      <w:proofErr w:type="gramStart"/>
      <w:r w:rsidR="003F1F1B" w:rsidRPr="003F1F1B">
        <w:rPr>
          <w:sz w:val="26"/>
          <w:szCs w:val="26"/>
        </w:rPr>
        <w:t>Контроль за</w:t>
      </w:r>
      <w:proofErr w:type="gramEnd"/>
      <w:r w:rsidR="003F1F1B" w:rsidRPr="003F1F1B">
        <w:rPr>
          <w:sz w:val="26"/>
          <w:szCs w:val="26"/>
        </w:rPr>
        <w:t xml:space="preserve"> исполнением настоящего приказа возложить на заместителя главного врача по лечебной работе Ложкина В.В. (по должности), заведующую поликлиникой Николаеву О.Е. (по должности) в части, их касающейся.</w:t>
      </w:r>
    </w:p>
    <w:p w:rsidR="008731B6" w:rsidRPr="003F1F1B" w:rsidRDefault="008731B6" w:rsidP="008731B6">
      <w:pPr>
        <w:jc w:val="both"/>
        <w:rPr>
          <w:sz w:val="26"/>
          <w:szCs w:val="26"/>
        </w:rPr>
      </w:pPr>
    </w:p>
    <w:p w:rsidR="00A30349" w:rsidRPr="003F1F1B" w:rsidRDefault="00A30349" w:rsidP="008731B6">
      <w:pPr>
        <w:jc w:val="both"/>
        <w:rPr>
          <w:sz w:val="26"/>
          <w:szCs w:val="26"/>
        </w:rPr>
      </w:pPr>
    </w:p>
    <w:p w:rsidR="000D12A6" w:rsidRPr="003F1F1B" w:rsidRDefault="003F1F1B" w:rsidP="008731B6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Главный врач</w:t>
      </w:r>
      <w:r w:rsidR="000D12A6" w:rsidRPr="003F1F1B">
        <w:rPr>
          <w:sz w:val="26"/>
          <w:szCs w:val="26"/>
        </w:rPr>
        <w:t xml:space="preserve">                                                                                   </w:t>
      </w:r>
      <w:r w:rsidR="005A5C48" w:rsidRPr="003F1F1B">
        <w:rPr>
          <w:sz w:val="26"/>
          <w:szCs w:val="26"/>
        </w:rPr>
        <w:t xml:space="preserve">                  </w:t>
      </w:r>
      <w:r>
        <w:rPr>
          <w:sz w:val="26"/>
          <w:szCs w:val="26"/>
        </w:rPr>
        <w:t xml:space="preserve"> </w:t>
      </w:r>
      <w:r w:rsidR="000253B1" w:rsidRPr="003F1F1B">
        <w:rPr>
          <w:sz w:val="26"/>
          <w:szCs w:val="26"/>
        </w:rPr>
        <w:t>О.В. Стрельченко</w:t>
      </w:r>
      <w:r w:rsidR="000D12A6" w:rsidRPr="003F1F1B">
        <w:rPr>
          <w:sz w:val="26"/>
          <w:szCs w:val="26"/>
        </w:rPr>
        <w:t xml:space="preserve">  </w:t>
      </w:r>
    </w:p>
    <w:p w:rsidR="000D12A6" w:rsidRDefault="000D12A6" w:rsidP="000D12A6">
      <w:pPr>
        <w:jc w:val="both"/>
        <w:rPr>
          <w:b/>
          <w:sz w:val="16"/>
          <w:szCs w:val="16"/>
        </w:rPr>
      </w:pPr>
    </w:p>
    <w:p w:rsidR="00B36C9C" w:rsidRDefault="00B36C9C" w:rsidP="000D12A6">
      <w:pPr>
        <w:jc w:val="both"/>
        <w:rPr>
          <w:b/>
          <w:sz w:val="16"/>
          <w:szCs w:val="16"/>
        </w:rPr>
      </w:pPr>
    </w:p>
    <w:p w:rsidR="00B36C9C" w:rsidRPr="003F1F1B" w:rsidRDefault="003F1F1B" w:rsidP="000D12A6">
      <w:pPr>
        <w:jc w:val="both"/>
        <w:rPr>
          <w:sz w:val="20"/>
          <w:szCs w:val="20"/>
        </w:rPr>
      </w:pPr>
      <w:r w:rsidRPr="003F1F1B">
        <w:rPr>
          <w:sz w:val="20"/>
          <w:szCs w:val="20"/>
        </w:rPr>
        <w:t>А.Л. Заиграев</w:t>
      </w:r>
    </w:p>
    <w:p w:rsidR="00B36C9C" w:rsidRDefault="00B36C9C" w:rsidP="000D12A6">
      <w:pPr>
        <w:jc w:val="both"/>
        <w:rPr>
          <w:b/>
          <w:sz w:val="16"/>
          <w:szCs w:val="16"/>
        </w:rPr>
      </w:pPr>
    </w:p>
    <w:p w:rsidR="000D12A6" w:rsidRPr="008963C4" w:rsidRDefault="000D12A6" w:rsidP="008A59FE">
      <w:pPr>
        <w:ind w:left="5103"/>
        <w:jc w:val="right"/>
        <w:rPr>
          <w:szCs w:val="28"/>
        </w:rPr>
      </w:pPr>
      <w:r w:rsidRPr="008963C4">
        <w:rPr>
          <w:szCs w:val="28"/>
        </w:rPr>
        <w:t>Приказ ФГБУЗ СОМЦ ФМБА России</w:t>
      </w:r>
    </w:p>
    <w:p w:rsidR="000D12A6" w:rsidRPr="008963C4" w:rsidRDefault="000D12A6" w:rsidP="008A59FE">
      <w:pPr>
        <w:ind w:left="5103"/>
        <w:jc w:val="right"/>
        <w:rPr>
          <w:szCs w:val="28"/>
        </w:rPr>
      </w:pPr>
      <w:r w:rsidRPr="008963C4">
        <w:rPr>
          <w:szCs w:val="28"/>
        </w:rPr>
        <w:t>от20</w:t>
      </w:r>
      <w:r w:rsidR="000253B1" w:rsidRPr="008963C4">
        <w:rPr>
          <w:szCs w:val="28"/>
        </w:rPr>
        <w:t>2</w:t>
      </w:r>
      <w:r w:rsidR="003F1F1B">
        <w:rPr>
          <w:szCs w:val="28"/>
        </w:rPr>
        <w:t>5</w:t>
      </w:r>
      <w:r w:rsidRPr="008963C4">
        <w:rPr>
          <w:szCs w:val="28"/>
        </w:rPr>
        <w:t xml:space="preserve">  №</w:t>
      </w:r>
      <w:r w:rsidR="008A59FE">
        <w:rPr>
          <w:szCs w:val="28"/>
        </w:rPr>
        <w:t xml:space="preserve"> </w:t>
      </w:r>
      <w:r w:rsidRPr="008963C4">
        <w:rPr>
          <w:szCs w:val="28"/>
        </w:rPr>
        <w:t xml:space="preserve"> </w:t>
      </w:r>
    </w:p>
    <w:p w:rsidR="000D12A6" w:rsidRPr="008963C4" w:rsidRDefault="000D12A6" w:rsidP="000D12A6">
      <w:pPr>
        <w:rPr>
          <w:b/>
          <w:szCs w:val="28"/>
        </w:rPr>
      </w:pPr>
    </w:p>
    <w:p w:rsidR="000D12A6" w:rsidRPr="008963C4" w:rsidRDefault="008963C4" w:rsidP="000D12A6">
      <w:pPr>
        <w:rPr>
          <w:b/>
          <w:szCs w:val="28"/>
        </w:rPr>
      </w:pPr>
      <w:r w:rsidRPr="008963C4">
        <w:rPr>
          <w:b/>
          <w:szCs w:val="28"/>
        </w:rPr>
        <w:t>СОГЛАСОВАНО:</w:t>
      </w:r>
    </w:p>
    <w:p w:rsidR="00310BB7" w:rsidRDefault="00310BB7" w:rsidP="000D12A6">
      <w:pPr>
        <w:rPr>
          <w:szCs w:val="28"/>
        </w:rPr>
      </w:pPr>
    </w:p>
    <w:p w:rsidR="00A4345C" w:rsidRDefault="00A4345C" w:rsidP="00D72630">
      <w:pPr>
        <w:rPr>
          <w:szCs w:val="28"/>
        </w:rPr>
      </w:pPr>
      <w:r>
        <w:rPr>
          <w:szCs w:val="28"/>
        </w:rPr>
        <w:t xml:space="preserve">Начальник отдела организации </w:t>
      </w:r>
    </w:p>
    <w:p w:rsidR="00A4345C" w:rsidRDefault="00A4345C" w:rsidP="00D72630">
      <w:pPr>
        <w:rPr>
          <w:szCs w:val="28"/>
        </w:rPr>
      </w:pPr>
      <w:r>
        <w:rPr>
          <w:szCs w:val="28"/>
        </w:rPr>
        <w:t xml:space="preserve">медицинской помощи, медицинской </w:t>
      </w:r>
    </w:p>
    <w:p w:rsidR="000239F4" w:rsidRDefault="00A4345C" w:rsidP="00D72630">
      <w:pPr>
        <w:rPr>
          <w:szCs w:val="28"/>
        </w:rPr>
      </w:pPr>
      <w:r>
        <w:rPr>
          <w:szCs w:val="28"/>
        </w:rPr>
        <w:t xml:space="preserve">статистики и экспертизы качества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А.Л. Заиграев</w:t>
      </w: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A4345C" w:rsidRDefault="00A4345C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0239F4" w:rsidRDefault="000239F4" w:rsidP="00D72630">
      <w:pPr>
        <w:rPr>
          <w:szCs w:val="28"/>
        </w:rPr>
      </w:pPr>
    </w:p>
    <w:p w:rsidR="00A4345C" w:rsidRPr="00A4345C" w:rsidRDefault="00A4345C" w:rsidP="00A4345C">
      <w:pPr>
        <w:ind w:left="6521"/>
        <w:rPr>
          <w:sz w:val="24"/>
        </w:rPr>
      </w:pPr>
    </w:p>
    <w:p w:rsidR="00A4345C" w:rsidRPr="00A4345C" w:rsidRDefault="000C2A8D" w:rsidP="00A4345C">
      <w:pPr>
        <w:ind w:left="6521"/>
        <w:rPr>
          <w:sz w:val="24"/>
        </w:rPr>
      </w:pPr>
      <w:proofErr w:type="gramStart"/>
      <w:r>
        <w:rPr>
          <w:sz w:val="24"/>
        </w:rPr>
        <w:t>У</w:t>
      </w:r>
      <w:r w:rsidR="00A4345C" w:rsidRPr="00A4345C">
        <w:rPr>
          <w:sz w:val="24"/>
        </w:rPr>
        <w:t>твержден</w:t>
      </w:r>
      <w:proofErr w:type="gramEnd"/>
      <w:r w:rsidR="00A4345C" w:rsidRPr="00A4345C">
        <w:rPr>
          <w:sz w:val="24"/>
        </w:rPr>
        <w:t xml:space="preserve"> приказом ФГБУЗ СОМЦ ФМБА России от </w:t>
      </w:r>
      <w:r>
        <w:rPr>
          <w:sz w:val="24"/>
        </w:rPr>
        <w:t xml:space="preserve">27.08.2025 </w:t>
      </w:r>
      <w:r w:rsidR="00A4345C" w:rsidRPr="00A4345C">
        <w:rPr>
          <w:sz w:val="24"/>
        </w:rPr>
        <w:t xml:space="preserve"> №</w:t>
      </w:r>
      <w:r>
        <w:rPr>
          <w:sz w:val="24"/>
        </w:rPr>
        <w:t xml:space="preserve"> 135</w:t>
      </w:r>
    </w:p>
    <w:p w:rsidR="000239F4" w:rsidRPr="00A4345C" w:rsidRDefault="000239F4" w:rsidP="000239F4">
      <w:pPr>
        <w:jc w:val="right"/>
        <w:rPr>
          <w:sz w:val="24"/>
        </w:rPr>
      </w:pPr>
    </w:p>
    <w:p w:rsidR="00A4345C" w:rsidRPr="00A4345C" w:rsidRDefault="00A4345C" w:rsidP="00A4345C">
      <w:pPr>
        <w:jc w:val="center"/>
        <w:rPr>
          <w:b/>
          <w:sz w:val="24"/>
        </w:rPr>
      </w:pPr>
      <w:r w:rsidRPr="00A4345C">
        <w:rPr>
          <w:b/>
          <w:sz w:val="24"/>
        </w:rPr>
        <w:t>ПОРЯДОК</w:t>
      </w:r>
    </w:p>
    <w:p w:rsidR="00A4345C" w:rsidRPr="00A4345C" w:rsidRDefault="00A4345C" w:rsidP="00A4345C">
      <w:pPr>
        <w:jc w:val="center"/>
        <w:rPr>
          <w:sz w:val="24"/>
        </w:rPr>
      </w:pPr>
      <w:r w:rsidRPr="00A4345C">
        <w:rPr>
          <w:sz w:val="24"/>
        </w:rPr>
        <w:t xml:space="preserve">внеочередного оказания медицинской помощи в ФГБУЗ СОМЦ ФМБА России </w:t>
      </w:r>
    </w:p>
    <w:p w:rsidR="00A4345C" w:rsidRPr="00A4345C" w:rsidRDefault="00A4345C" w:rsidP="00A4345C">
      <w:pPr>
        <w:jc w:val="center"/>
        <w:rPr>
          <w:sz w:val="24"/>
        </w:rPr>
      </w:pPr>
      <w:r w:rsidRPr="00A4345C">
        <w:rPr>
          <w:sz w:val="24"/>
        </w:rPr>
        <w:t>отдельным категориям граждан в рамках программы государственных гарантий бесплатного оказания гражданам медицинской помощи</w:t>
      </w:r>
    </w:p>
    <w:p w:rsidR="000239F4" w:rsidRPr="00A4345C" w:rsidRDefault="000239F4" w:rsidP="00A4345C">
      <w:pPr>
        <w:jc w:val="both"/>
        <w:rPr>
          <w:sz w:val="24"/>
        </w:rPr>
      </w:pPr>
    </w:p>
    <w:p w:rsidR="00A4345C" w:rsidRDefault="00A4345C" w:rsidP="00441FA3">
      <w:pPr>
        <w:jc w:val="both"/>
        <w:rPr>
          <w:sz w:val="24"/>
        </w:rPr>
      </w:pPr>
      <w:r w:rsidRPr="00A4345C">
        <w:rPr>
          <w:sz w:val="24"/>
        </w:rPr>
        <w:t xml:space="preserve">1. </w:t>
      </w:r>
      <w:proofErr w:type="gramStart"/>
      <w:r>
        <w:rPr>
          <w:sz w:val="24"/>
        </w:rPr>
        <w:t xml:space="preserve">Порядок </w:t>
      </w:r>
      <w:r w:rsidRPr="00A4345C">
        <w:rPr>
          <w:sz w:val="24"/>
        </w:rPr>
        <w:t xml:space="preserve">внеочередного оказания медицинской помощи в ФГБУЗ СОМЦ ФМБА России </w:t>
      </w:r>
      <w:r w:rsidR="00441FA3">
        <w:rPr>
          <w:sz w:val="24"/>
        </w:rPr>
        <w:t xml:space="preserve">(далее – Центр) </w:t>
      </w:r>
      <w:r w:rsidRPr="00A4345C">
        <w:rPr>
          <w:sz w:val="24"/>
        </w:rPr>
        <w:t>отдельным категориям граждан в рамках программы государственных гарантий бесплатного оказания гражданам медицинской помощи</w:t>
      </w:r>
      <w:r>
        <w:rPr>
          <w:sz w:val="24"/>
        </w:rPr>
        <w:t xml:space="preserve"> </w:t>
      </w:r>
      <w:r w:rsidR="00441FA3">
        <w:rPr>
          <w:sz w:val="24"/>
        </w:rPr>
        <w:t xml:space="preserve">(далее – Порядок) </w:t>
      </w:r>
      <w:r>
        <w:rPr>
          <w:sz w:val="24"/>
        </w:rPr>
        <w:t xml:space="preserve">установлен в соответствии с постановлением </w:t>
      </w:r>
      <w:r w:rsidR="00441FA3" w:rsidRPr="00441FA3">
        <w:rPr>
          <w:sz w:val="24"/>
        </w:rPr>
        <w:t xml:space="preserve">Правительства РФ от 08.05.2025 </w:t>
      </w:r>
      <w:r w:rsidR="00441FA3">
        <w:rPr>
          <w:sz w:val="24"/>
        </w:rPr>
        <w:t>№</w:t>
      </w:r>
      <w:r w:rsidR="00441FA3" w:rsidRPr="00441FA3">
        <w:rPr>
          <w:sz w:val="24"/>
        </w:rPr>
        <w:t xml:space="preserve"> 610</w:t>
      </w:r>
      <w:r w:rsidR="00441FA3">
        <w:rPr>
          <w:sz w:val="24"/>
        </w:rPr>
        <w:t xml:space="preserve"> «</w:t>
      </w:r>
      <w:r w:rsidR="00441FA3" w:rsidRPr="00441FA3">
        <w:rPr>
          <w:sz w:val="24"/>
        </w:rPr>
        <w:t>Об утверждении Правил внеочередного оказания медицинской помощи отдельным категориям граждан в рамках программы государственных гарантий бесплатного оказания гражданам медицинской помощи в медицинских организациях</w:t>
      </w:r>
      <w:proofErr w:type="gramEnd"/>
      <w:r w:rsidR="00441FA3" w:rsidRPr="00441FA3">
        <w:rPr>
          <w:sz w:val="24"/>
        </w:rPr>
        <w:t xml:space="preserve">, </w:t>
      </w:r>
      <w:proofErr w:type="gramStart"/>
      <w:r w:rsidR="00441FA3" w:rsidRPr="00441FA3">
        <w:rPr>
          <w:sz w:val="24"/>
        </w:rPr>
        <w:t>подведомственных</w:t>
      </w:r>
      <w:proofErr w:type="gramEnd"/>
      <w:r w:rsidR="00441FA3" w:rsidRPr="00441FA3">
        <w:rPr>
          <w:sz w:val="24"/>
        </w:rPr>
        <w:t xml:space="preserve"> федеральным органам исполнительной власти</w:t>
      </w:r>
      <w:r w:rsidR="00441FA3">
        <w:rPr>
          <w:sz w:val="24"/>
        </w:rPr>
        <w:t>».</w:t>
      </w:r>
    </w:p>
    <w:p w:rsidR="00A4345C" w:rsidRDefault="00A4345C" w:rsidP="00A4345C">
      <w:pPr>
        <w:jc w:val="both"/>
        <w:rPr>
          <w:sz w:val="24"/>
        </w:rPr>
      </w:pPr>
      <w:r>
        <w:rPr>
          <w:sz w:val="24"/>
        </w:rPr>
        <w:t xml:space="preserve">2. </w:t>
      </w:r>
      <w:r w:rsidRPr="00A4345C">
        <w:rPr>
          <w:sz w:val="24"/>
        </w:rPr>
        <w:t>Настоящи</w:t>
      </w:r>
      <w:r>
        <w:rPr>
          <w:sz w:val="24"/>
        </w:rPr>
        <w:t xml:space="preserve">й Порядок </w:t>
      </w:r>
      <w:r w:rsidRPr="00A4345C">
        <w:rPr>
          <w:sz w:val="24"/>
        </w:rPr>
        <w:t>устанавлива</w:t>
      </w:r>
      <w:r>
        <w:rPr>
          <w:sz w:val="24"/>
        </w:rPr>
        <w:t>е</w:t>
      </w:r>
      <w:r w:rsidRPr="00A4345C">
        <w:rPr>
          <w:sz w:val="24"/>
        </w:rPr>
        <w:t xml:space="preserve">т </w:t>
      </w:r>
      <w:r>
        <w:rPr>
          <w:sz w:val="24"/>
        </w:rPr>
        <w:t>правила</w:t>
      </w:r>
      <w:r w:rsidRPr="00A4345C">
        <w:rPr>
          <w:sz w:val="24"/>
        </w:rPr>
        <w:t xml:space="preserve"> </w:t>
      </w:r>
      <w:r>
        <w:rPr>
          <w:sz w:val="24"/>
        </w:rPr>
        <w:t>внеочередного оказани</w:t>
      </w:r>
      <w:r w:rsidR="0088504F">
        <w:rPr>
          <w:sz w:val="24"/>
        </w:rPr>
        <w:t>я</w:t>
      </w:r>
      <w:r>
        <w:rPr>
          <w:sz w:val="24"/>
        </w:rPr>
        <w:t xml:space="preserve"> медицинской помощи </w:t>
      </w:r>
      <w:r w:rsidR="0088504F" w:rsidRPr="00A4345C">
        <w:rPr>
          <w:sz w:val="24"/>
        </w:rPr>
        <w:t>(в том числе прохождение ежегодной диспансеризации)</w:t>
      </w:r>
      <w:r w:rsidR="0088504F">
        <w:rPr>
          <w:sz w:val="24"/>
        </w:rPr>
        <w:t xml:space="preserve"> </w:t>
      </w:r>
      <w:r>
        <w:rPr>
          <w:sz w:val="24"/>
        </w:rPr>
        <w:t>в подразделениях Центр</w:t>
      </w:r>
      <w:r w:rsidR="00441FA3">
        <w:rPr>
          <w:sz w:val="24"/>
        </w:rPr>
        <w:t xml:space="preserve">а </w:t>
      </w:r>
      <w:r>
        <w:rPr>
          <w:sz w:val="24"/>
        </w:rPr>
        <w:t>следующим отдельным категориям граждан</w:t>
      </w:r>
      <w:r w:rsidR="00A13E3C">
        <w:rPr>
          <w:sz w:val="24"/>
        </w:rPr>
        <w:t xml:space="preserve">, предусмотренным статьями </w:t>
      </w:r>
      <w:r w:rsidR="00A13E3C" w:rsidRPr="00A4345C">
        <w:rPr>
          <w:sz w:val="24"/>
        </w:rPr>
        <w:t xml:space="preserve">14-19 и 21 Федерального закона </w:t>
      </w:r>
      <w:r w:rsidR="00A13E3C">
        <w:rPr>
          <w:sz w:val="24"/>
        </w:rPr>
        <w:t>«О ветеранах»</w:t>
      </w:r>
      <w:r w:rsidR="00441FA3">
        <w:rPr>
          <w:sz w:val="24"/>
        </w:rPr>
        <w:t>:</w:t>
      </w:r>
    </w:p>
    <w:p w:rsidR="001901E2" w:rsidRDefault="001901E2" w:rsidP="00A4345C">
      <w:pPr>
        <w:jc w:val="both"/>
        <w:rPr>
          <w:sz w:val="24"/>
        </w:rPr>
      </w:pPr>
      <w:r>
        <w:rPr>
          <w:sz w:val="24"/>
        </w:rPr>
        <w:t xml:space="preserve">1) </w:t>
      </w:r>
      <w:r w:rsidR="00A4345C" w:rsidRPr="00A4345C">
        <w:rPr>
          <w:sz w:val="24"/>
        </w:rPr>
        <w:t>инвалид</w:t>
      </w:r>
      <w:r>
        <w:rPr>
          <w:sz w:val="24"/>
        </w:rPr>
        <w:t>ы</w:t>
      </w:r>
      <w:r w:rsidR="00A4345C" w:rsidRPr="00A4345C">
        <w:rPr>
          <w:sz w:val="24"/>
        </w:rPr>
        <w:t xml:space="preserve"> Великой Отечественной войны</w:t>
      </w:r>
      <w:r>
        <w:rPr>
          <w:sz w:val="24"/>
        </w:rPr>
        <w:t>;</w:t>
      </w:r>
    </w:p>
    <w:p w:rsidR="001901E2" w:rsidRDefault="001901E2" w:rsidP="00A4345C">
      <w:pPr>
        <w:jc w:val="both"/>
        <w:rPr>
          <w:sz w:val="24"/>
        </w:rPr>
      </w:pPr>
      <w:r>
        <w:rPr>
          <w:sz w:val="24"/>
        </w:rPr>
        <w:t xml:space="preserve">2) </w:t>
      </w:r>
      <w:r w:rsidR="00A4345C" w:rsidRPr="00A4345C">
        <w:rPr>
          <w:sz w:val="24"/>
        </w:rPr>
        <w:t>инвалид</w:t>
      </w:r>
      <w:r>
        <w:rPr>
          <w:sz w:val="24"/>
        </w:rPr>
        <w:t>ы</w:t>
      </w:r>
      <w:r w:rsidR="00A4345C" w:rsidRPr="00A4345C">
        <w:rPr>
          <w:sz w:val="24"/>
        </w:rPr>
        <w:t xml:space="preserve"> боевых действий</w:t>
      </w:r>
      <w:r>
        <w:rPr>
          <w:sz w:val="24"/>
        </w:rPr>
        <w:t>;</w:t>
      </w:r>
    </w:p>
    <w:p w:rsidR="001901E2" w:rsidRDefault="001901E2" w:rsidP="00A4345C">
      <w:pPr>
        <w:jc w:val="both"/>
        <w:rPr>
          <w:sz w:val="24"/>
        </w:rPr>
      </w:pPr>
      <w:r>
        <w:rPr>
          <w:sz w:val="24"/>
        </w:rPr>
        <w:t>3) у</w:t>
      </w:r>
      <w:r w:rsidRPr="001901E2">
        <w:rPr>
          <w:sz w:val="24"/>
        </w:rPr>
        <w:t>частник</w:t>
      </w:r>
      <w:r>
        <w:rPr>
          <w:sz w:val="24"/>
        </w:rPr>
        <w:t>и</w:t>
      </w:r>
      <w:r w:rsidRPr="001901E2">
        <w:rPr>
          <w:sz w:val="24"/>
        </w:rPr>
        <w:t xml:space="preserve"> Великой Отечественной войны</w:t>
      </w:r>
      <w:r w:rsidR="00A13E3C">
        <w:rPr>
          <w:sz w:val="24"/>
        </w:rPr>
        <w:t>;</w:t>
      </w:r>
    </w:p>
    <w:p w:rsidR="00A13E3C" w:rsidRDefault="00A13E3C" w:rsidP="00A4345C">
      <w:pPr>
        <w:jc w:val="both"/>
        <w:rPr>
          <w:sz w:val="24"/>
        </w:rPr>
      </w:pPr>
      <w:r>
        <w:rPr>
          <w:sz w:val="24"/>
        </w:rPr>
        <w:t xml:space="preserve">4) ветераны боевых действий; </w:t>
      </w:r>
    </w:p>
    <w:p w:rsidR="00A13E3C" w:rsidRDefault="00A13E3C" w:rsidP="00A4345C">
      <w:pPr>
        <w:jc w:val="both"/>
        <w:rPr>
          <w:sz w:val="24"/>
        </w:rPr>
      </w:pPr>
      <w:r>
        <w:rPr>
          <w:sz w:val="24"/>
        </w:rPr>
        <w:t>5) л</w:t>
      </w:r>
      <w:r w:rsidRPr="00A13E3C">
        <w:rPr>
          <w:sz w:val="24"/>
        </w:rPr>
        <w:t>ица, награжденны</w:t>
      </w:r>
      <w:r>
        <w:rPr>
          <w:sz w:val="24"/>
        </w:rPr>
        <w:t>е</w:t>
      </w:r>
      <w:r w:rsidRPr="00A13E3C">
        <w:rPr>
          <w:sz w:val="24"/>
        </w:rPr>
        <w:t xml:space="preserve"> знаком "Жителю блокадного Ленинграда", знаком "Житель осажденного Севастополя", знаком "Житель осажденного Сталинграда</w:t>
      </w:r>
      <w:r w:rsidR="003F2C0E">
        <w:rPr>
          <w:sz w:val="24"/>
        </w:rPr>
        <w:t>;</w:t>
      </w:r>
    </w:p>
    <w:p w:rsidR="003F2C0E" w:rsidRDefault="003F2C0E" w:rsidP="00A4345C">
      <w:pPr>
        <w:jc w:val="both"/>
        <w:rPr>
          <w:sz w:val="24"/>
        </w:rPr>
      </w:pPr>
      <w:r>
        <w:rPr>
          <w:sz w:val="24"/>
        </w:rPr>
        <w:t xml:space="preserve">6) </w:t>
      </w:r>
      <w:r w:rsidRPr="003F2C0E">
        <w:rPr>
          <w:sz w:val="24"/>
        </w:rPr>
        <w:t>член</w:t>
      </w:r>
      <w:r>
        <w:rPr>
          <w:sz w:val="24"/>
        </w:rPr>
        <w:t>ы</w:t>
      </w:r>
      <w:r w:rsidRPr="003F2C0E">
        <w:rPr>
          <w:sz w:val="24"/>
        </w:rPr>
        <w:t xml:space="preserve"> семей погибших (умерших) инвалидов </w:t>
      </w:r>
      <w:r w:rsidR="0088504F">
        <w:rPr>
          <w:sz w:val="24"/>
        </w:rPr>
        <w:t>и</w:t>
      </w:r>
      <w:r w:rsidRPr="003F2C0E">
        <w:rPr>
          <w:sz w:val="24"/>
        </w:rPr>
        <w:t xml:space="preserve"> участников Великой Отечественной войны</w:t>
      </w:r>
      <w:r w:rsidR="0088504F">
        <w:rPr>
          <w:sz w:val="24"/>
        </w:rPr>
        <w:t>,</w:t>
      </w:r>
      <w:r w:rsidRPr="003F2C0E">
        <w:rPr>
          <w:sz w:val="24"/>
        </w:rPr>
        <w:t xml:space="preserve"> ветеранов боевых действий</w:t>
      </w:r>
      <w:r w:rsidR="0088504F">
        <w:rPr>
          <w:sz w:val="24"/>
        </w:rPr>
        <w:t>.</w:t>
      </w:r>
    </w:p>
    <w:p w:rsidR="00A4345C" w:rsidRPr="00A4345C" w:rsidRDefault="00424FFC" w:rsidP="00A4345C">
      <w:pPr>
        <w:jc w:val="both"/>
        <w:rPr>
          <w:sz w:val="24"/>
        </w:rPr>
      </w:pPr>
      <w:r>
        <w:rPr>
          <w:sz w:val="24"/>
        </w:rPr>
        <w:t xml:space="preserve">3. </w:t>
      </w:r>
      <w:r w:rsidR="00A4345C" w:rsidRPr="00A4345C">
        <w:rPr>
          <w:sz w:val="24"/>
        </w:rPr>
        <w:t xml:space="preserve">Право на внеочередное оказание медицинской помощи </w:t>
      </w:r>
      <w:r>
        <w:rPr>
          <w:sz w:val="24"/>
        </w:rPr>
        <w:t xml:space="preserve">в Центре </w:t>
      </w:r>
      <w:r w:rsidR="00A4345C" w:rsidRPr="00A4345C">
        <w:rPr>
          <w:sz w:val="24"/>
        </w:rPr>
        <w:t xml:space="preserve">устанавливается на основании документа, подтверждающего отнесение гражданина к одной из категорий граждан, указанных в пункте </w:t>
      </w:r>
      <w:r>
        <w:rPr>
          <w:sz w:val="24"/>
        </w:rPr>
        <w:t>2</w:t>
      </w:r>
      <w:r w:rsidR="00A4345C" w:rsidRPr="00A4345C">
        <w:rPr>
          <w:sz w:val="24"/>
        </w:rPr>
        <w:t xml:space="preserve"> настоящ</w:t>
      </w:r>
      <w:r>
        <w:rPr>
          <w:sz w:val="24"/>
        </w:rPr>
        <w:t>его</w:t>
      </w:r>
      <w:r w:rsidR="00A4345C" w:rsidRPr="00A4345C">
        <w:rPr>
          <w:sz w:val="24"/>
        </w:rPr>
        <w:t xml:space="preserve"> </w:t>
      </w:r>
      <w:r>
        <w:rPr>
          <w:sz w:val="24"/>
        </w:rPr>
        <w:t>Порядка (далее – граждане)</w:t>
      </w:r>
      <w:r w:rsidR="00A4345C" w:rsidRPr="00A4345C">
        <w:rPr>
          <w:sz w:val="24"/>
        </w:rPr>
        <w:t>.</w:t>
      </w:r>
    </w:p>
    <w:p w:rsidR="00A4345C" w:rsidRPr="00A4345C" w:rsidRDefault="00424FFC" w:rsidP="00A4345C">
      <w:pPr>
        <w:jc w:val="both"/>
        <w:rPr>
          <w:sz w:val="24"/>
        </w:rPr>
      </w:pPr>
      <w:r>
        <w:rPr>
          <w:sz w:val="24"/>
        </w:rPr>
        <w:t>4</w:t>
      </w:r>
      <w:r w:rsidR="00A4345C" w:rsidRPr="00A4345C">
        <w:rPr>
          <w:sz w:val="24"/>
        </w:rPr>
        <w:t xml:space="preserve">. Медицинская помощь гражданам оказывается в </w:t>
      </w:r>
      <w:r>
        <w:rPr>
          <w:sz w:val="24"/>
        </w:rPr>
        <w:t>Центре</w:t>
      </w:r>
      <w:r w:rsidR="00A4345C" w:rsidRPr="00A4345C">
        <w:rPr>
          <w:sz w:val="24"/>
        </w:rPr>
        <w:t xml:space="preserve"> при наличии медицинских показаний.</w:t>
      </w:r>
    </w:p>
    <w:p w:rsidR="00A4345C" w:rsidRPr="00A4345C" w:rsidRDefault="00424FFC" w:rsidP="00A4345C">
      <w:pPr>
        <w:jc w:val="both"/>
        <w:rPr>
          <w:sz w:val="24"/>
        </w:rPr>
      </w:pPr>
      <w:r>
        <w:rPr>
          <w:sz w:val="24"/>
        </w:rPr>
        <w:t>5</w:t>
      </w:r>
      <w:r w:rsidR="00A4345C" w:rsidRPr="00A4345C">
        <w:rPr>
          <w:sz w:val="24"/>
        </w:rPr>
        <w:t xml:space="preserve">. Для оказания первичной медико-санитарной помощи </w:t>
      </w:r>
      <w:r>
        <w:rPr>
          <w:sz w:val="24"/>
        </w:rPr>
        <w:t>поликлиника Центра</w:t>
      </w:r>
      <w:r w:rsidR="00A4345C" w:rsidRPr="00A4345C">
        <w:rPr>
          <w:sz w:val="24"/>
        </w:rPr>
        <w:t xml:space="preserve"> организует ее оказание во внеочередном порядке при самостоятельном обращении гражданина в </w:t>
      </w:r>
      <w:r>
        <w:rPr>
          <w:sz w:val="24"/>
        </w:rPr>
        <w:t xml:space="preserve">поликлинику </w:t>
      </w:r>
      <w:r w:rsidR="00A4345C" w:rsidRPr="00A4345C">
        <w:rPr>
          <w:sz w:val="24"/>
        </w:rPr>
        <w:t>или в случае обращения по направлению, выданному иными медицинскими организациями.</w:t>
      </w:r>
    </w:p>
    <w:p w:rsidR="00A4345C" w:rsidRPr="00A4345C" w:rsidRDefault="00424FFC" w:rsidP="00A4345C">
      <w:pPr>
        <w:jc w:val="both"/>
        <w:rPr>
          <w:sz w:val="24"/>
        </w:rPr>
      </w:pPr>
      <w:r>
        <w:rPr>
          <w:sz w:val="24"/>
        </w:rPr>
        <w:t>6</w:t>
      </w:r>
      <w:r w:rsidR="00A4345C" w:rsidRPr="00A4345C">
        <w:rPr>
          <w:sz w:val="24"/>
        </w:rPr>
        <w:t xml:space="preserve">. Для оказания </w:t>
      </w:r>
      <w:r>
        <w:rPr>
          <w:sz w:val="24"/>
        </w:rPr>
        <w:t xml:space="preserve">гражданам </w:t>
      </w:r>
      <w:r w:rsidR="00A4345C" w:rsidRPr="00A4345C">
        <w:rPr>
          <w:sz w:val="24"/>
        </w:rPr>
        <w:t xml:space="preserve">специализированной, в том числе высокотехнологичной, медицинской помощи, в том числе с применением единой государственной информационной системы в сфере здравоохранения, лечащий врач </w:t>
      </w:r>
      <w:r>
        <w:rPr>
          <w:sz w:val="24"/>
        </w:rPr>
        <w:t>Центра</w:t>
      </w:r>
      <w:r w:rsidR="00A4345C" w:rsidRPr="00A4345C">
        <w:rPr>
          <w:sz w:val="24"/>
        </w:rPr>
        <w:t xml:space="preserve"> оформляет направление в установленном порядке.</w:t>
      </w:r>
    </w:p>
    <w:p w:rsidR="00424FFC" w:rsidRDefault="00424FFC" w:rsidP="00A4345C">
      <w:pPr>
        <w:jc w:val="both"/>
        <w:rPr>
          <w:sz w:val="24"/>
        </w:rPr>
      </w:pPr>
      <w:r>
        <w:rPr>
          <w:sz w:val="24"/>
        </w:rPr>
        <w:t>7</w:t>
      </w:r>
      <w:r w:rsidR="00A4345C" w:rsidRPr="00A4345C">
        <w:rPr>
          <w:sz w:val="24"/>
        </w:rPr>
        <w:t xml:space="preserve">. </w:t>
      </w:r>
      <w:r>
        <w:rPr>
          <w:sz w:val="24"/>
        </w:rPr>
        <w:t>Лечащие врачи поликлиники Центра</w:t>
      </w:r>
      <w:r w:rsidRPr="00A4345C">
        <w:rPr>
          <w:sz w:val="24"/>
        </w:rPr>
        <w:t xml:space="preserve"> </w:t>
      </w:r>
      <w:r>
        <w:rPr>
          <w:sz w:val="24"/>
        </w:rPr>
        <w:t>осуществляют н</w:t>
      </w:r>
      <w:r w:rsidR="00A4345C" w:rsidRPr="00A4345C">
        <w:rPr>
          <w:sz w:val="24"/>
        </w:rPr>
        <w:t xml:space="preserve">аправление на внеочередное оказание специализированной, в том числе высокотехнологичной, медицинской помощи </w:t>
      </w:r>
      <w:r w:rsidRPr="00A4345C">
        <w:rPr>
          <w:sz w:val="24"/>
        </w:rPr>
        <w:t>граждан</w:t>
      </w:r>
      <w:r>
        <w:rPr>
          <w:sz w:val="24"/>
        </w:rPr>
        <w:t>, прикрепленных к поликлинике Центра на медицинское обслуживание.</w:t>
      </w:r>
    </w:p>
    <w:p w:rsidR="00424FFC" w:rsidRDefault="00424FFC" w:rsidP="00A4345C">
      <w:pPr>
        <w:jc w:val="both"/>
        <w:rPr>
          <w:sz w:val="24"/>
        </w:rPr>
      </w:pPr>
      <w:r>
        <w:rPr>
          <w:sz w:val="24"/>
        </w:rPr>
        <w:t>8</w:t>
      </w:r>
      <w:r w:rsidR="00A4345C" w:rsidRPr="00A4345C">
        <w:rPr>
          <w:sz w:val="24"/>
        </w:rPr>
        <w:t xml:space="preserve">. </w:t>
      </w:r>
      <w:r>
        <w:rPr>
          <w:sz w:val="24"/>
        </w:rPr>
        <w:t>Заместитель главного врача по лечебной работе организует</w:t>
      </w:r>
      <w:r w:rsidRPr="00424FFC">
        <w:rPr>
          <w:sz w:val="24"/>
        </w:rPr>
        <w:t xml:space="preserve"> </w:t>
      </w:r>
      <w:r w:rsidRPr="00A4345C">
        <w:rPr>
          <w:sz w:val="24"/>
        </w:rPr>
        <w:t xml:space="preserve">госпитализацию </w:t>
      </w:r>
      <w:r w:rsidR="004C2A3B">
        <w:rPr>
          <w:sz w:val="24"/>
        </w:rPr>
        <w:t xml:space="preserve">граждан </w:t>
      </w:r>
      <w:r w:rsidRPr="00A4345C">
        <w:rPr>
          <w:sz w:val="24"/>
        </w:rPr>
        <w:t xml:space="preserve">во внеочередном порядке </w:t>
      </w:r>
      <w:r w:rsidR="004C2A3B">
        <w:rPr>
          <w:sz w:val="24"/>
        </w:rPr>
        <w:t xml:space="preserve">при их обращении или направлении для </w:t>
      </w:r>
      <w:r w:rsidRPr="00A4345C">
        <w:rPr>
          <w:sz w:val="24"/>
        </w:rPr>
        <w:t>оказани</w:t>
      </w:r>
      <w:r w:rsidR="004C2A3B">
        <w:rPr>
          <w:sz w:val="24"/>
        </w:rPr>
        <w:t>я</w:t>
      </w:r>
      <w:r w:rsidRPr="00A4345C">
        <w:rPr>
          <w:sz w:val="24"/>
        </w:rPr>
        <w:t xml:space="preserve"> специализированной, в том числе высокотехнологичной, медицинской помощи</w:t>
      </w:r>
      <w:r w:rsidR="004C2A3B">
        <w:rPr>
          <w:sz w:val="24"/>
        </w:rPr>
        <w:t>.</w:t>
      </w:r>
    </w:p>
    <w:p w:rsidR="00A4345C" w:rsidRDefault="00A4345C" w:rsidP="00A4345C">
      <w:pPr>
        <w:jc w:val="both"/>
        <w:rPr>
          <w:sz w:val="24"/>
        </w:rPr>
      </w:pPr>
      <w:r w:rsidRPr="00A4345C">
        <w:rPr>
          <w:sz w:val="24"/>
        </w:rPr>
        <w:t>9. В случае обращения нескольких граждан, имеющих право на внеочередное оказание медицинской помощи, медицинская помощь в плановой форме оказывается в порядке очередности поступления обращений.</w:t>
      </w:r>
    </w:p>
    <w:p w:rsidR="00180D00" w:rsidRDefault="00180D00" w:rsidP="00A4345C">
      <w:pPr>
        <w:jc w:val="both"/>
        <w:rPr>
          <w:sz w:val="24"/>
        </w:rPr>
      </w:pPr>
      <w:r>
        <w:rPr>
          <w:sz w:val="24"/>
        </w:rPr>
        <w:t>10. Настоящий Порядок вводится с 1 сентября 2025 года.</w:t>
      </w:r>
    </w:p>
    <w:p w:rsidR="004C2A3B" w:rsidRDefault="004C2A3B" w:rsidP="00A4345C">
      <w:pPr>
        <w:jc w:val="both"/>
        <w:rPr>
          <w:sz w:val="24"/>
        </w:rPr>
      </w:pPr>
    </w:p>
    <w:p w:rsidR="004C2A3B" w:rsidRDefault="004C2A3B" w:rsidP="00A4345C">
      <w:pPr>
        <w:jc w:val="both"/>
        <w:rPr>
          <w:sz w:val="24"/>
        </w:rPr>
      </w:pPr>
    </w:p>
    <w:sectPr w:rsidR="004C2A3B" w:rsidSect="003F1F1B">
      <w:pgSz w:w="11906" w:h="16838"/>
      <w:pgMar w:top="567" w:right="567" w:bottom="426" w:left="99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52C" w:rsidRDefault="0069552C">
      <w:r>
        <w:separator/>
      </w:r>
    </w:p>
  </w:endnote>
  <w:endnote w:type="continuationSeparator" w:id="0">
    <w:p w:rsidR="0069552C" w:rsidRDefault="006955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52C" w:rsidRDefault="0069552C">
      <w:r>
        <w:separator/>
      </w:r>
    </w:p>
  </w:footnote>
  <w:footnote w:type="continuationSeparator" w:id="0">
    <w:p w:rsidR="0069552C" w:rsidRDefault="006955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BAB"/>
    <w:multiLevelType w:val="multilevel"/>
    <w:tmpl w:val="09D22F0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4"/>
        </w:tabs>
        <w:ind w:left="1004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">
    <w:nsid w:val="03FF0971"/>
    <w:multiLevelType w:val="hybridMultilevel"/>
    <w:tmpl w:val="0A2A6AD8"/>
    <w:lvl w:ilvl="0" w:tplc="54D4A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A0C64E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6F18565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5F071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C7A8170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4A617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A2A5F6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D725F4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AA78336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>
    <w:nsid w:val="09250054"/>
    <w:multiLevelType w:val="multilevel"/>
    <w:tmpl w:val="6602E46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0AAB7092"/>
    <w:multiLevelType w:val="hybridMultilevel"/>
    <w:tmpl w:val="F3F49E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596CB7"/>
    <w:multiLevelType w:val="hybridMultilevel"/>
    <w:tmpl w:val="08FE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00A73"/>
    <w:multiLevelType w:val="hybridMultilevel"/>
    <w:tmpl w:val="22961CE4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8F316C"/>
    <w:multiLevelType w:val="hybridMultilevel"/>
    <w:tmpl w:val="C0AAD538"/>
    <w:lvl w:ilvl="0" w:tplc="5F42BE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A6532E">
      <w:numFmt w:val="none"/>
      <w:lvlText w:val=""/>
      <w:lvlJc w:val="left"/>
      <w:pPr>
        <w:tabs>
          <w:tab w:val="num" w:pos="360"/>
        </w:tabs>
      </w:pPr>
    </w:lvl>
    <w:lvl w:ilvl="2" w:tplc="91946F6E">
      <w:numFmt w:val="none"/>
      <w:lvlText w:val=""/>
      <w:lvlJc w:val="left"/>
      <w:pPr>
        <w:tabs>
          <w:tab w:val="num" w:pos="360"/>
        </w:tabs>
      </w:pPr>
    </w:lvl>
    <w:lvl w:ilvl="3" w:tplc="443AF10E">
      <w:numFmt w:val="none"/>
      <w:lvlText w:val=""/>
      <w:lvlJc w:val="left"/>
      <w:pPr>
        <w:tabs>
          <w:tab w:val="num" w:pos="360"/>
        </w:tabs>
      </w:pPr>
    </w:lvl>
    <w:lvl w:ilvl="4" w:tplc="4FECA818">
      <w:numFmt w:val="none"/>
      <w:lvlText w:val=""/>
      <w:lvlJc w:val="left"/>
      <w:pPr>
        <w:tabs>
          <w:tab w:val="num" w:pos="360"/>
        </w:tabs>
      </w:pPr>
    </w:lvl>
    <w:lvl w:ilvl="5" w:tplc="12B60DE2">
      <w:numFmt w:val="none"/>
      <w:lvlText w:val=""/>
      <w:lvlJc w:val="left"/>
      <w:pPr>
        <w:tabs>
          <w:tab w:val="num" w:pos="360"/>
        </w:tabs>
      </w:pPr>
    </w:lvl>
    <w:lvl w:ilvl="6" w:tplc="E6EC8814">
      <w:numFmt w:val="none"/>
      <w:lvlText w:val=""/>
      <w:lvlJc w:val="left"/>
      <w:pPr>
        <w:tabs>
          <w:tab w:val="num" w:pos="360"/>
        </w:tabs>
      </w:pPr>
    </w:lvl>
    <w:lvl w:ilvl="7" w:tplc="0D78FD26">
      <w:numFmt w:val="none"/>
      <w:lvlText w:val=""/>
      <w:lvlJc w:val="left"/>
      <w:pPr>
        <w:tabs>
          <w:tab w:val="num" w:pos="360"/>
        </w:tabs>
      </w:pPr>
    </w:lvl>
    <w:lvl w:ilvl="8" w:tplc="4ECAECB8">
      <w:numFmt w:val="none"/>
      <w:lvlText w:val=""/>
      <w:lvlJc w:val="left"/>
      <w:pPr>
        <w:tabs>
          <w:tab w:val="num" w:pos="360"/>
        </w:tabs>
      </w:pPr>
    </w:lvl>
  </w:abstractNum>
  <w:abstractNum w:abstractNumId="7">
    <w:nsid w:val="18885AE1"/>
    <w:multiLevelType w:val="multilevel"/>
    <w:tmpl w:val="91607AE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19CA05ED"/>
    <w:multiLevelType w:val="multilevel"/>
    <w:tmpl w:val="EC981426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9">
    <w:nsid w:val="1BDB57B2"/>
    <w:multiLevelType w:val="hybridMultilevel"/>
    <w:tmpl w:val="2DB272C4"/>
    <w:lvl w:ilvl="0" w:tplc="44DCF86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E813C45"/>
    <w:multiLevelType w:val="hybridMultilevel"/>
    <w:tmpl w:val="3E1C0C60"/>
    <w:lvl w:ilvl="0" w:tplc="294462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A08CFA">
      <w:numFmt w:val="none"/>
      <w:lvlText w:val=""/>
      <w:lvlJc w:val="left"/>
      <w:pPr>
        <w:tabs>
          <w:tab w:val="num" w:pos="360"/>
        </w:tabs>
      </w:pPr>
    </w:lvl>
    <w:lvl w:ilvl="2" w:tplc="E87675E2">
      <w:numFmt w:val="none"/>
      <w:lvlText w:val=""/>
      <w:lvlJc w:val="left"/>
      <w:pPr>
        <w:tabs>
          <w:tab w:val="num" w:pos="360"/>
        </w:tabs>
      </w:pPr>
    </w:lvl>
    <w:lvl w:ilvl="3" w:tplc="BD8AF608">
      <w:numFmt w:val="none"/>
      <w:lvlText w:val=""/>
      <w:lvlJc w:val="left"/>
      <w:pPr>
        <w:tabs>
          <w:tab w:val="num" w:pos="360"/>
        </w:tabs>
      </w:pPr>
    </w:lvl>
    <w:lvl w:ilvl="4" w:tplc="359877C6">
      <w:numFmt w:val="none"/>
      <w:lvlText w:val=""/>
      <w:lvlJc w:val="left"/>
      <w:pPr>
        <w:tabs>
          <w:tab w:val="num" w:pos="360"/>
        </w:tabs>
      </w:pPr>
    </w:lvl>
    <w:lvl w:ilvl="5" w:tplc="71F4F8C8">
      <w:numFmt w:val="none"/>
      <w:lvlText w:val=""/>
      <w:lvlJc w:val="left"/>
      <w:pPr>
        <w:tabs>
          <w:tab w:val="num" w:pos="360"/>
        </w:tabs>
      </w:pPr>
    </w:lvl>
    <w:lvl w:ilvl="6" w:tplc="C06213A2">
      <w:numFmt w:val="none"/>
      <w:lvlText w:val=""/>
      <w:lvlJc w:val="left"/>
      <w:pPr>
        <w:tabs>
          <w:tab w:val="num" w:pos="360"/>
        </w:tabs>
      </w:pPr>
    </w:lvl>
    <w:lvl w:ilvl="7" w:tplc="AE64D84A">
      <w:numFmt w:val="none"/>
      <w:lvlText w:val=""/>
      <w:lvlJc w:val="left"/>
      <w:pPr>
        <w:tabs>
          <w:tab w:val="num" w:pos="360"/>
        </w:tabs>
      </w:pPr>
    </w:lvl>
    <w:lvl w:ilvl="8" w:tplc="334EC04C">
      <w:numFmt w:val="none"/>
      <w:lvlText w:val=""/>
      <w:lvlJc w:val="left"/>
      <w:pPr>
        <w:tabs>
          <w:tab w:val="num" w:pos="360"/>
        </w:tabs>
      </w:pPr>
    </w:lvl>
  </w:abstractNum>
  <w:abstractNum w:abstractNumId="11">
    <w:nsid w:val="3CFD7E01"/>
    <w:multiLevelType w:val="multilevel"/>
    <w:tmpl w:val="682841C8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2">
    <w:nsid w:val="592A603B"/>
    <w:multiLevelType w:val="hybridMultilevel"/>
    <w:tmpl w:val="BD308E44"/>
    <w:lvl w:ilvl="0" w:tplc="7A64B7C0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  <w:w w:val="100"/>
        <w:sz w:val="26"/>
        <w:szCs w:val="26"/>
      </w:rPr>
    </w:lvl>
    <w:lvl w:ilvl="1" w:tplc="033690A6">
      <w:start w:val="1"/>
      <w:numFmt w:val="decimal"/>
      <w:lvlText w:val="1.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0E1EAE"/>
    <w:multiLevelType w:val="hybridMultilevel"/>
    <w:tmpl w:val="81A065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DE84B04"/>
    <w:multiLevelType w:val="multilevel"/>
    <w:tmpl w:val="47B44CF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5E040EB6"/>
    <w:multiLevelType w:val="hybridMultilevel"/>
    <w:tmpl w:val="3B06B034"/>
    <w:lvl w:ilvl="0" w:tplc="5836617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72A22C62">
      <w:numFmt w:val="none"/>
      <w:lvlText w:val=""/>
      <w:lvlJc w:val="left"/>
      <w:pPr>
        <w:tabs>
          <w:tab w:val="num" w:pos="360"/>
        </w:tabs>
      </w:pPr>
    </w:lvl>
    <w:lvl w:ilvl="2" w:tplc="1A12AB24">
      <w:numFmt w:val="none"/>
      <w:lvlText w:val=""/>
      <w:lvlJc w:val="left"/>
      <w:pPr>
        <w:tabs>
          <w:tab w:val="num" w:pos="360"/>
        </w:tabs>
      </w:pPr>
    </w:lvl>
    <w:lvl w:ilvl="3" w:tplc="2CECC970">
      <w:numFmt w:val="none"/>
      <w:lvlText w:val=""/>
      <w:lvlJc w:val="left"/>
      <w:pPr>
        <w:tabs>
          <w:tab w:val="num" w:pos="360"/>
        </w:tabs>
      </w:pPr>
    </w:lvl>
    <w:lvl w:ilvl="4" w:tplc="5A003780">
      <w:numFmt w:val="none"/>
      <w:lvlText w:val=""/>
      <w:lvlJc w:val="left"/>
      <w:pPr>
        <w:tabs>
          <w:tab w:val="num" w:pos="360"/>
        </w:tabs>
      </w:pPr>
    </w:lvl>
    <w:lvl w:ilvl="5" w:tplc="96B643B0">
      <w:numFmt w:val="none"/>
      <w:lvlText w:val=""/>
      <w:lvlJc w:val="left"/>
      <w:pPr>
        <w:tabs>
          <w:tab w:val="num" w:pos="360"/>
        </w:tabs>
      </w:pPr>
    </w:lvl>
    <w:lvl w:ilvl="6" w:tplc="29947820">
      <w:numFmt w:val="none"/>
      <w:lvlText w:val=""/>
      <w:lvlJc w:val="left"/>
      <w:pPr>
        <w:tabs>
          <w:tab w:val="num" w:pos="360"/>
        </w:tabs>
      </w:pPr>
    </w:lvl>
    <w:lvl w:ilvl="7" w:tplc="C4D6ECCA">
      <w:numFmt w:val="none"/>
      <w:lvlText w:val=""/>
      <w:lvlJc w:val="left"/>
      <w:pPr>
        <w:tabs>
          <w:tab w:val="num" w:pos="360"/>
        </w:tabs>
      </w:pPr>
    </w:lvl>
    <w:lvl w:ilvl="8" w:tplc="ACD87AB4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60C00146"/>
    <w:multiLevelType w:val="multilevel"/>
    <w:tmpl w:val="2084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7">
    <w:nsid w:val="666339C7"/>
    <w:multiLevelType w:val="hybridMultilevel"/>
    <w:tmpl w:val="916EAAEC"/>
    <w:lvl w:ilvl="0" w:tplc="D9D0A034">
      <w:start w:val="1"/>
      <w:numFmt w:val="none"/>
      <w:lvlText w:val="1.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447B4D"/>
    <w:multiLevelType w:val="hybridMultilevel"/>
    <w:tmpl w:val="005C37F0"/>
    <w:lvl w:ilvl="0" w:tplc="525AB75C">
      <w:start w:val="2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F66AFB"/>
    <w:multiLevelType w:val="hybridMultilevel"/>
    <w:tmpl w:val="C8560D10"/>
    <w:lvl w:ilvl="0" w:tplc="25F4765A">
      <w:start w:val="1"/>
      <w:numFmt w:val="decimal"/>
      <w:lvlText w:val="2.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E12624"/>
    <w:multiLevelType w:val="multilevel"/>
    <w:tmpl w:val="81A06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7CF1E1C"/>
    <w:multiLevelType w:val="hybridMultilevel"/>
    <w:tmpl w:val="9732D2D2"/>
    <w:lvl w:ilvl="0" w:tplc="4A200A7C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BC753E"/>
    <w:multiLevelType w:val="hybridMultilevel"/>
    <w:tmpl w:val="EFA8C1BA"/>
    <w:lvl w:ilvl="0" w:tplc="8B7E0C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CC8F5E">
      <w:numFmt w:val="none"/>
      <w:lvlText w:val=""/>
      <w:lvlJc w:val="left"/>
      <w:pPr>
        <w:tabs>
          <w:tab w:val="num" w:pos="360"/>
        </w:tabs>
      </w:pPr>
    </w:lvl>
    <w:lvl w:ilvl="2" w:tplc="80EEBFDA">
      <w:numFmt w:val="none"/>
      <w:lvlText w:val=""/>
      <w:lvlJc w:val="left"/>
      <w:pPr>
        <w:tabs>
          <w:tab w:val="num" w:pos="360"/>
        </w:tabs>
      </w:pPr>
    </w:lvl>
    <w:lvl w:ilvl="3" w:tplc="930CDCA2">
      <w:numFmt w:val="none"/>
      <w:lvlText w:val=""/>
      <w:lvlJc w:val="left"/>
      <w:pPr>
        <w:tabs>
          <w:tab w:val="num" w:pos="360"/>
        </w:tabs>
      </w:pPr>
    </w:lvl>
    <w:lvl w:ilvl="4" w:tplc="EE5E2ADC">
      <w:numFmt w:val="none"/>
      <w:lvlText w:val=""/>
      <w:lvlJc w:val="left"/>
      <w:pPr>
        <w:tabs>
          <w:tab w:val="num" w:pos="360"/>
        </w:tabs>
      </w:pPr>
    </w:lvl>
    <w:lvl w:ilvl="5" w:tplc="B7F82192">
      <w:numFmt w:val="none"/>
      <w:lvlText w:val=""/>
      <w:lvlJc w:val="left"/>
      <w:pPr>
        <w:tabs>
          <w:tab w:val="num" w:pos="360"/>
        </w:tabs>
      </w:pPr>
    </w:lvl>
    <w:lvl w:ilvl="6" w:tplc="547EC41A">
      <w:numFmt w:val="none"/>
      <w:lvlText w:val=""/>
      <w:lvlJc w:val="left"/>
      <w:pPr>
        <w:tabs>
          <w:tab w:val="num" w:pos="360"/>
        </w:tabs>
      </w:pPr>
    </w:lvl>
    <w:lvl w:ilvl="7" w:tplc="973C468A">
      <w:numFmt w:val="none"/>
      <w:lvlText w:val=""/>
      <w:lvlJc w:val="left"/>
      <w:pPr>
        <w:tabs>
          <w:tab w:val="num" w:pos="360"/>
        </w:tabs>
      </w:pPr>
    </w:lvl>
    <w:lvl w:ilvl="8" w:tplc="826CCE86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7F7C1026"/>
    <w:multiLevelType w:val="hybridMultilevel"/>
    <w:tmpl w:val="73809978"/>
    <w:lvl w:ilvl="0" w:tplc="7A64B7C0">
      <w:start w:val="1"/>
      <w:numFmt w:val="decimal"/>
      <w:lvlText w:val="3.%1."/>
      <w:lvlJc w:val="right"/>
      <w:pPr>
        <w:ind w:left="720" w:hanging="360"/>
      </w:pPr>
      <w:rPr>
        <w:rFonts w:hint="default"/>
        <w:b w:val="0"/>
        <w:w w:val="100"/>
        <w:sz w:val="26"/>
        <w:szCs w:val="26"/>
      </w:rPr>
    </w:lvl>
    <w:lvl w:ilvl="1" w:tplc="4A200A7C">
      <w:start w:val="1"/>
      <w:numFmt w:val="decimal"/>
      <w:lvlText w:val="1.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0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3"/>
  </w:num>
  <w:num w:numId="9">
    <w:abstractNumId w:val="10"/>
  </w:num>
  <w:num w:numId="10">
    <w:abstractNumId w:val="17"/>
  </w:num>
  <w:num w:numId="11">
    <w:abstractNumId w:val="14"/>
  </w:num>
  <w:num w:numId="12">
    <w:abstractNumId w:val="22"/>
  </w:num>
  <w:num w:numId="13">
    <w:abstractNumId w:val="2"/>
  </w:num>
  <w:num w:numId="14">
    <w:abstractNumId w:val="0"/>
  </w:num>
  <w:num w:numId="15">
    <w:abstractNumId w:val="23"/>
  </w:num>
  <w:num w:numId="16">
    <w:abstractNumId w:val="8"/>
  </w:num>
  <w:num w:numId="17">
    <w:abstractNumId w:val="12"/>
  </w:num>
  <w:num w:numId="18">
    <w:abstractNumId w:val="6"/>
  </w:num>
  <w:num w:numId="19">
    <w:abstractNumId w:val="19"/>
  </w:num>
  <w:num w:numId="20">
    <w:abstractNumId w:val="7"/>
  </w:num>
  <w:num w:numId="21">
    <w:abstractNumId w:val="5"/>
  </w:num>
  <w:num w:numId="22">
    <w:abstractNumId w:val="21"/>
  </w:num>
  <w:num w:numId="23">
    <w:abstractNumId w:val="18"/>
  </w:num>
  <w:num w:numId="24">
    <w:abstractNumId w:val="4"/>
  </w:num>
  <w:num w:numId="25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6"/>
  <w:embedSystemFonts/>
  <w:proofState w:spelling="clean" w:grammar="clean"/>
  <w:attachedTemplate r:id="rId1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6751"/>
    <w:rsid w:val="000046D1"/>
    <w:rsid w:val="000112FC"/>
    <w:rsid w:val="000133AC"/>
    <w:rsid w:val="00015748"/>
    <w:rsid w:val="000176D6"/>
    <w:rsid w:val="00017DB1"/>
    <w:rsid w:val="00021D07"/>
    <w:rsid w:val="000224CE"/>
    <w:rsid w:val="00022D06"/>
    <w:rsid w:val="000239F4"/>
    <w:rsid w:val="00024A9D"/>
    <w:rsid w:val="000253B1"/>
    <w:rsid w:val="00026A83"/>
    <w:rsid w:val="00030BA3"/>
    <w:rsid w:val="00030DDF"/>
    <w:rsid w:val="00030DF0"/>
    <w:rsid w:val="00037743"/>
    <w:rsid w:val="000407BA"/>
    <w:rsid w:val="000422BF"/>
    <w:rsid w:val="000447F6"/>
    <w:rsid w:val="000477BB"/>
    <w:rsid w:val="0004797C"/>
    <w:rsid w:val="00055758"/>
    <w:rsid w:val="000560A3"/>
    <w:rsid w:val="00056B2D"/>
    <w:rsid w:val="00056BE4"/>
    <w:rsid w:val="00060278"/>
    <w:rsid w:val="00065329"/>
    <w:rsid w:val="000657F5"/>
    <w:rsid w:val="00065A0E"/>
    <w:rsid w:val="0007145A"/>
    <w:rsid w:val="00075177"/>
    <w:rsid w:val="00075702"/>
    <w:rsid w:val="00083A16"/>
    <w:rsid w:val="000867D3"/>
    <w:rsid w:val="000B225B"/>
    <w:rsid w:val="000B5255"/>
    <w:rsid w:val="000B567B"/>
    <w:rsid w:val="000B65DC"/>
    <w:rsid w:val="000B79B7"/>
    <w:rsid w:val="000B7C5E"/>
    <w:rsid w:val="000C2A8D"/>
    <w:rsid w:val="000C57FA"/>
    <w:rsid w:val="000C6FA6"/>
    <w:rsid w:val="000D12A6"/>
    <w:rsid w:val="000D5B05"/>
    <w:rsid w:val="000D75F4"/>
    <w:rsid w:val="000E6339"/>
    <w:rsid w:val="000F4383"/>
    <w:rsid w:val="000F54BD"/>
    <w:rsid w:val="00101DF0"/>
    <w:rsid w:val="00102BAA"/>
    <w:rsid w:val="00110959"/>
    <w:rsid w:val="0011194A"/>
    <w:rsid w:val="001147F8"/>
    <w:rsid w:val="001153E4"/>
    <w:rsid w:val="001206F5"/>
    <w:rsid w:val="00120D37"/>
    <w:rsid w:val="00122499"/>
    <w:rsid w:val="001253A8"/>
    <w:rsid w:val="0014145E"/>
    <w:rsid w:val="00141F27"/>
    <w:rsid w:val="00144E24"/>
    <w:rsid w:val="00154BED"/>
    <w:rsid w:val="0016018B"/>
    <w:rsid w:val="001614BC"/>
    <w:rsid w:val="0016200E"/>
    <w:rsid w:val="00163791"/>
    <w:rsid w:val="0016589D"/>
    <w:rsid w:val="00165997"/>
    <w:rsid w:val="00166523"/>
    <w:rsid w:val="00166775"/>
    <w:rsid w:val="00166968"/>
    <w:rsid w:val="00167B8C"/>
    <w:rsid w:val="00174317"/>
    <w:rsid w:val="00174FA8"/>
    <w:rsid w:val="00176751"/>
    <w:rsid w:val="00176E38"/>
    <w:rsid w:val="001807D8"/>
    <w:rsid w:val="0018085F"/>
    <w:rsid w:val="00180D00"/>
    <w:rsid w:val="00184461"/>
    <w:rsid w:val="00187158"/>
    <w:rsid w:val="001901E2"/>
    <w:rsid w:val="001A054A"/>
    <w:rsid w:val="001A0D4B"/>
    <w:rsid w:val="001A10C0"/>
    <w:rsid w:val="001B0F14"/>
    <w:rsid w:val="001B64A4"/>
    <w:rsid w:val="001C28F2"/>
    <w:rsid w:val="001C3972"/>
    <w:rsid w:val="001C54F7"/>
    <w:rsid w:val="001D0143"/>
    <w:rsid w:val="001D1986"/>
    <w:rsid w:val="001E17C2"/>
    <w:rsid w:val="001E180B"/>
    <w:rsid w:val="001E1EA6"/>
    <w:rsid w:val="001E678F"/>
    <w:rsid w:val="001F0223"/>
    <w:rsid w:val="001F2708"/>
    <w:rsid w:val="00201C76"/>
    <w:rsid w:val="002024DA"/>
    <w:rsid w:val="0021049F"/>
    <w:rsid w:val="00214CBA"/>
    <w:rsid w:val="0022213B"/>
    <w:rsid w:val="00223716"/>
    <w:rsid w:val="002248F7"/>
    <w:rsid w:val="00227369"/>
    <w:rsid w:val="00232A0D"/>
    <w:rsid w:val="0023379D"/>
    <w:rsid w:val="00235124"/>
    <w:rsid w:val="0024478B"/>
    <w:rsid w:val="00244CA2"/>
    <w:rsid w:val="00245819"/>
    <w:rsid w:val="00252654"/>
    <w:rsid w:val="00256947"/>
    <w:rsid w:val="0026141A"/>
    <w:rsid w:val="00261932"/>
    <w:rsid w:val="00262B3A"/>
    <w:rsid w:val="00263042"/>
    <w:rsid w:val="0027538A"/>
    <w:rsid w:val="002836AF"/>
    <w:rsid w:val="0028405E"/>
    <w:rsid w:val="00284884"/>
    <w:rsid w:val="00285BB3"/>
    <w:rsid w:val="0028609E"/>
    <w:rsid w:val="0029085D"/>
    <w:rsid w:val="0029440C"/>
    <w:rsid w:val="002A060B"/>
    <w:rsid w:val="002A119E"/>
    <w:rsid w:val="002A1A62"/>
    <w:rsid w:val="002A6B79"/>
    <w:rsid w:val="002A7AD5"/>
    <w:rsid w:val="002B057E"/>
    <w:rsid w:val="002C36CD"/>
    <w:rsid w:val="002C3ADA"/>
    <w:rsid w:val="002C4132"/>
    <w:rsid w:val="002C52C7"/>
    <w:rsid w:val="002C7C08"/>
    <w:rsid w:val="002D0AE1"/>
    <w:rsid w:val="002D17E1"/>
    <w:rsid w:val="002D5577"/>
    <w:rsid w:val="002D6DD4"/>
    <w:rsid w:val="002E07B7"/>
    <w:rsid w:val="002E60F4"/>
    <w:rsid w:val="002E70BD"/>
    <w:rsid w:val="002F2F22"/>
    <w:rsid w:val="002F713B"/>
    <w:rsid w:val="0030271C"/>
    <w:rsid w:val="003069A5"/>
    <w:rsid w:val="00310BB7"/>
    <w:rsid w:val="00311B1E"/>
    <w:rsid w:val="003143B9"/>
    <w:rsid w:val="003159B4"/>
    <w:rsid w:val="00316845"/>
    <w:rsid w:val="003233EF"/>
    <w:rsid w:val="00326B17"/>
    <w:rsid w:val="0033051F"/>
    <w:rsid w:val="00330E0A"/>
    <w:rsid w:val="003322EF"/>
    <w:rsid w:val="003333A1"/>
    <w:rsid w:val="003338D6"/>
    <w:rsid w:val="00341493"/>
    <w:rsid w:val="00341897"/>
    <w:rsid w:val="00346F01"/>
    <w:rsid w:val="00347FCF"/>
    <w:rsid w:val="00351BA2"/>
    <w:rsid w:val="00353951"/>
    <w:rsid w:val="003555E8"/>
    <w:rsid w:val="003558D5"/>
    <w:rsid w:val="00356F6A"/>
    <w:rsid w:val="003575BB"/>
    <w:rsid w:val="003576CA"/>
    <w:rsid w:val="003616EF"/>
    <w:rsid w:val="00363CC7"/>
    <w:rsid w:val="00380604"/>
    <w:rsid w:val="0038155B"/>
    <w:rsid w:val="00382469"/>
    <w:rsid w:val="003843FC"/>
    <w:rsid w:val="00385B19"/>
    <w:rsid w:val="00386B6C"/>
    <w:rsid w:val="00390E30"/>
    <w:rsid w:val="00391E07"/>
    <w:rsid w:val="00391ECC"/>
    <w:rsid w:val="00393DBE"/>
    <w:rsid w:val="003A1B38"/>
    <w:rsid w:val="003A59A2"/>
    <w:rsid w:val="003A6287"/>
    <w:rsid w:val="003A64E0"/>
    <w:rsid w:val="003A7AAC"/>
    <w:rsid w:val="003B439C"/>
    <w:rsid w:val="003B6E0C"/>
    <w:rsid w:val="003C08E0"/>
    <w:rsid w:val="003C7116"/>
    <w:rsid w:val="003D0404"/>
    <w:rsid w:val="003D5F6C"/>
    <w:rsid w:val="003E16F4"/>
    <w:rsid w:val="003E752B"/>
    <w:rsid w:val="003F1291"/>
    <w:rsid w:val="003F1F1B"/>
    <w:rsid w:val="003F2C0E"/>
    <w:rsid w:val="003F4611"/>
    <w:rsid w:val="00405007"/>
    <w:rsid w:val="00406E08"/>
    <w:rsid w:val="00406E39"/>
    <w:rsid w:val="00414A81"/>
    <w:rsid w:val="004155C2"/>
    <w:rsid w:val="00420899"/>
    <w:rsid w:val="00424FFC"/>
    <w:rsid w:val="004273E1"/>
    <w:rsid w:val="00435F71"/>
    <w:rsid w:val="00441FA3"/>
    <w:rsid w:val="004425B6"/>
    <w:rsid w:val="0044293C"/>
    <w:rsid w:val="00443F6A"/>
    <w:rsid w:val="004449CC"/>
    <w:rsid w:val="00445E93"/>
    <w:rsid w:val="004511CB"/>
    <w:rsid w:val="00453FE8"/>
    <w:rsid w:val="004574EA"/>
    <w:rsid w:val="00464A64"/>
    <w:rsid w:val="00466DE7"/>
    <w:rsid w:val="00466E17"/>
    <w:rsid w:val="00466EA7"/>
    <w:rsid w:val="00474514"/>
    <w:rsid w:val="0048049A"/>
    <w:rsid w:val="0048171E"/>
    <w:rsid w:val="004855A4"/>
    <w:rsid w:val="004904D4"/>
    <w:rsid w:val="00492E70"/>
    <w:rsid w:val="00493DAF"/>
    <w:rsid w:val="00496646"/>
    <w:rsid w:val="004A0DB8"/>
    <w:rsid w:val="004A37AF"/>
    <w:rsid w:val="004A5E11"/>
    <w:rsid w:val="004B2976"/>
    <w:rsid w:val="004B45F9"/>
    <w:rsid w:val="004B47C8"/>
    <w:rsid w:val="004B5497"/>
    <w:rsid w:val="004B629E"/>
    <w:rsid w:val="004C2A3B"/>
    <w:rsid w:val="004C3522"/>
    <w:rsid w:val="004C36E8"/>
    <w:rsid w:val="004C3917"/>
    <w:rsid w:val="004C3C53"/>
    <w:rsid w:val="004C481E"/>
    <w:rsid w:val="004D1194"/>
    <w:rsid w:val="004D14C5"/>
    <w:rsid w:val="004E6135"/>
    <w:rsid w:val="004F0B28"/>
    <w:rsid w:val="004F555B"/>
    <w:rsid w:val="004F5A61"/>
    <w:rsid w:val="004F77D2"/>
    <w:rsid w:val="00500806"/>
    <w:rsid w:val="00507BC5"/>
    <w:rsid w:val="005117F6"/>
    <w:rsid w:val="00517BCE"/>
    <w:rsid w:val="00522A0D"/>
    <w:rsid w:val="00523459"/>
    <w:rsid w:val="00526C22"/>
    <w:rsid w:val="00532D19"/>
    <w:rsid w:val="0054332F"/>
    <w:rsid w:val="005442BB"/>
    <w:rsid w:val="00546029"/>
    <w:rsid w:val="00546254"/>
    <w:rsid w:val="00546B9F"/>
    <w:rsid w:val="00551AAC"/>
    <w:rsid w:val="005540E5"/>
    <w:rsid w:val="005551B2"/>
    <w:rsid w:val="005620EC"/>
    <w:rsid w:val="005621DC"/>
    <w:rsid w:val="00562AEB"/>
    <w:rsid w:val="0056345B"/>
    <w:rsid w:val="00565DA8"/>
    <w:rsid w:val="005745EF"/>
    <w:rsid w:val="00574C27"/>
    <w:rsid w:val="005762CA"/>
    <w:rsid w:val="005802FF"/>
    <w:rsid w:val="00581C02"/>
    <w:rsid w:val="00581EE6"/>
    <w:rsid w:val="00582257"/>
    <w:rsid w:val="00582BD6"/>
    <w:rsid w:val="00584A16"/>
    <w:rsid w:val="00590FC8"/>
    <w:rsid w:val="0059111F"/>
    <w:rsid w:val="00592F6D"/>
    <w:rsid w:val="00594A1B"/>
    <w:rsid w:val="00596E79"/>
    <w:rsid w:val="005A053F"/>
    <w:rsid w:val="005A1546"/>
    <w:rsid w:val="005A4216"/>
    <w:rsid w:val="005A5C48"/>
    <w:rsid w:val="005A5EF4"/>
    <w:rsid w:val="005B0DF6"/>
    <w:rsid w:val="005B32C4"/>
    <w:rsid w:val="005B5192"/>
    <w:rsid w:val="005B60A7"/>
    <w:rsid w:val="005C0245"/>
    <w:rsid w:val="005C37E1"/>
    <w:rsid w:val="005C527B"/>
    <w:rsid w:val="005C6988"/>
    <w:rsid w:val="005D0922"/>
    <w:rsid w:val="005D56FD"/>
    <w:rsid w:val="005E0A8C"/>
    <w:rsid w:val="005E0BA7"/>
    <w:rsid w:val="005E1257"/>
    <w:rsid w:val="005E1AE1"/>
    <w:rsid w:val="005E3ED6"/>
    <w:rsid w:val="005E4908"/>
    <w:rsid w:val="005E7A61"/>
    <w:rsid w:val="00604144"/>
    <w:rsid w:val="00614A65"/>
    <w:rsid w:val="006202B3"/>
    <w:rsid w:val="006260EA"/>
    <w:rsid w:val="006277A5"/>
    <w:rsid w:val="0063035C"/>
    <w:rsid w:val="00634FCA"/>
    <w:rsid w:val="0063593B"/>
    <w:rsid w:val="00636BFF"/>
    <w:rsid w:val="00637BB3"/>
    <w:rsid w:val="00637CF9"/>
    <w:rsid w:val="00641859"/>
    <w:rsid w:val="00644600"/>
    <w:rsid w:val="00646252"/>
    <w:rsid w:val="00654F1E"/>
    <w:rsid w:val="006630EB"/>
    <w:rsid w:val="00667C14"/>
    <w:rsid w:val="006750E5"/>
    <w:rsid w:val="006776DE"/>
    <w:rsid w:val="00677A4C"/>
    <w:rsid w:val="00677FDF"/>
    <w:rsid w:val="006832DC"/>
    <w:rsid w:val="00687886"/>
    <w:rsid w:val="00692724"/>
    <w:rsid w:val="00694C9B"/>
    <w:rsid w:val="0069552C"/>
    <w:rsid w:val="006970B5"/>
    <w:rsid w:val="006A1EA8"/>
    <w:rsid w:val="006A417B"/>
    <w:rsid w:val="006A57C6"/>
    <w:rsid w:val="006A6F09"/>
    <w:rsid w:val="006B4E88"/>
    <w:rsid w:val="006B71A1"/>
    <w:rsid w:val="006D018E"/>
    <w:rsid w:val="006D2726"/>
    <w:rsid w:val="006E0C1F"/>
    <w:rsid w:val="006E271F"/>
    <w:rsid w:val="006E7384"/>
    <w:rsid w:val="006F3FC7"/>
    <w:rsid w:val="006F466B"/>
    <w:rsid w:val="006F6FDD"/>
    <w:rsid w:val="006F71FD"/>
    <w:rsid w:val="006F785B"/>
    <w:rsid w:val="007005B5"/>
    <w:rsid w:val="00701B88"/>
    <w:rsid w:val="00702993"/>
    <w:rsid w:val="00705FE8"/>
    <w:rsid w:val="00707475"/>
    <w:rsid w:val="00711F5E"/>
    <w:rsid w:val="0071274D"/>
    <w:rsid w:val="00715209"/>
    <w:rsid w:val="00716B69"/>
    <w:rsid w:val="00721CAA"/>
    <w:rsid w:val="007226D3"/>
    <w:rsid w:val="0072394A"/>
    <w:rsid w:val="00723A04"/>
    <w:rsid w:val="00734147"/>
    <w:rsid w:val="00736B25"/>
    <w:rsid w:val="00736D82"/>
    <w:rsid w:val="0074194D"/>
    <w:rsid w:val="00742343"/>
    <w:rsid w:val="00743A21"/>
    <w:rsid w:val="00744412"/>
    <w:rsid w:val="007448D6"/>
    <w:rsid w:val="00760600"/>
    <w:rsid w:val="0076116C"/>
    <w:rsid w:val="007628E6"/>
    <w:rsid w:val="00763897"/>
    <w:rsid w:val="0076507A"/>
    <w:rsid w:val="007666F5"/>
    <w:rsid w:val="0077090D"/>
    <w:rsid w:val="007709C0"/>
    <w:rsid w:val="00775656"/>
    <w:rsid w:val="00777918"/>
    <w:rsid w:val="00782BC0"/>
    <w:rsid w:val="00784A37"/>
    <w:rsid w:val="00785058"/>
    <w:rsid w:val="00794683"/>
    <w:rsid w:val="007A004C"/>
    <w:rsid w:val="007A7F87"/>
    <w:rsid w:val="007B08D4"/>
    <w:rsid w:val="007B3582"/>
    <w:rsid w:val="007B4408"/>
    <w:rsid w:val="007B5184"/>
    <w:rsid w:val="007B5FA5"/>
    <w:rsid w:val="007B64A1"/>
    <w:rsid w:val="007C1049"/>
    <w:rsid w:val="007C2ECD"/>
    <w:rsid w:val="007C3564"/>
    <w:rsid w:val="007C6E0A"/>
    <w:rsid w:val="007D06E6"/>
    <w:rsid w:val="007D215A"/>
    <w:rsid w:val="007D44C5"/>
    <w:rsid w:val="007D4F26"/>
    <w:rsid w:val="007D6163"/>
    <w:rsid w:val="007D6A6F"/>
    <w:rsid w:val="007D6DE6"/>
    <w:rsid w:val="007D704E"/>
    <w:rsid w:val="007E1B2F"/>
    <w:rsid w:val="007E1F03"/>
    <w:rsid w:val="007E4A09"/>
    <w:rsid w:val="007E5E72"/>
    <w:rsid w:val="007F0111"/>
    <w:rsid w:val="007F02DE"/>
    <w:rsid w:val="007F6658"/>
    <w:rsid w:val="008162D0"/>
    <w:rsid w:val="00820163"/>
    <w:rsid w:val="0082472E"/>
    <w:rsid w:val="00827818"/>
    <w:rsid w:val="008330C4"/>
    <w:rsid w:val="00834417"/>
    <w:rsid w:val="00834CE3"/>
    <w:rsid w:val="00835CE5"/>
    <w:rsid w:val="00835F14"/>
    <w:rsid w:val="0084155B"/>
    <w:rsid w:val="00847920"/>
    <w:rsid w:val="008504F0"/>
    <w:rsid w:val="00854390"/>
    <w:rsid w:val="00854463"/>
    <w:rsid w:val="00856F31"/>
    <w:rsid w:val="00857411"/>
    <w:rsid w:val="00860AF3"/>
    <w:rsid w:val="00861463"/>
    <w:rsid w:val="00863DB1"/>
    <w:rsid w:val="0086434D"/>
    <w:rsid w:val="008673BF"/>
    <w:rsid w:val="008731B6"/>
    <w:rsid w:val="00877064"/>
    <w:rsid w:val="008771EB"/>
    <w:rsid w:val="00881DEE"/>
    <w:rsid w:val="0088264D"/>
    <w:rsid w:val="0088357A"/>
    <w:rsid w:val="0088504F"/>
    <w:rsid w:val="00885FB7"/>
    <w:rsid w:val="00894A3C"/>
    <w:rsid w:val="008963C4"/>
    <w:rsid w:val="008963E0"/>
    <w:rsid w:val="008A3040"/>
    <w:rsid w:val="008A59FE"/>
    <w:rsid w:val="008B56A4"/>
    <w:rsid w:val="008D26AF"/>
    <w:rsid w:val="008D2F74"/>
    <w:rsid w:val="008D3ADC"/>
    <w:rsid w:val="008D5652"/>
    <w:rsid w:val="008E07F8"/>
    <w:rsid w:val="008E304E"/>
    <w:rsid w:val="008F08F6"/>
    <w:rsid w:val="008F4529"/>
    <w:rsid w:val="008F7E7F"/>
    <w:rsid w:val="009032F8"/>
    <w:rsid w:val="0090499D"/>
    <w:rsid w:val="00911B86"/>
    <w:rsid w:val="00912708"/>
    <w:rsid w:val="00912876"/>
    <w:rsid w:val="00915B12"/>
    <w:rsid w:val="00916904"/>
    <w:rsid w:val="00920D5A"/>
    <w:rsid w:val="00921310"/>
    <w:rsid w:val="00922A95"/>
    <w:rsid w:val="00926696"/>
    <w:rsid w:val="00926819"/>
    <w:rsid w:val="009273C5"/>
    <w:rsid w:val="00931A8A"/>
    <w:rsid w:val="0093269C"/>
    <w:rsid w:val="0093350E"/>
    <w:rsid w:val="009340C1"/>
    <w:rsid w:val="00934A8D"/>
    <w:rsid w:val="0094287F"/>
    <w:rsid w:val="00944C8B"/>
    <w:rsid w:val="00945503"/>
    <w:rsid w:val="009501A3"/>
    <w:rsid w:val="00955C8C"/>
    <w:rsid w:val="009566D3"/>
    <w:rsid w:val="009641D4"/>
    <w:rsid w:val="00965433"/>
    <w:rsid w:val="00965808"/>
    <w:rsid w:val="00967F51"/>
    <w:rsid w:val="0097087D"/>
    <w:rsid w:val="00971E1D"/>
    <w:rsid w:val="00973FB6"/>
    <w:rsid w:val="0098029F"/>
    <w:rsid w:val="009817E1"/>
    <w:rsid w:val="0098410A"/>
    <w:rsid w:val="009862A3"/>
    <w:rsid w:val="00987BF8"/>
    <w:rsid w:val="00987CB1"/>
    <w:rsid w:val="00987E3F"/>
    <w:rsid w:val="009915FD"/>
    <w:rsid w:val="0099326A"/>
    <w:rsid w:val="00994E93"/>
    <w:rsid w:val="009A0832"/>
    <w:rsid w:val="009A1A63"/>
    <w:rsid w:val="009A2DAB"/>
    <w:rsid w:val="009A3088"/>
    <w:rsid w:val="009A5684"/>
    <w:rsid w:val="009A5C96"/>
    <w:rsid w:val="009A685B"/>
    <w:rsid w:val="009B06D8"/>
    <w:rsid w:val="009B0BA4"/>
    <w:rsid w:val="009B2C1B"/>
    <w:rsid w:val="009B5343"/>
    <w:rsid w:val="009B6A33"/>
    <w:rsid w:val="009C7359"/>
    <w:rsid w:val="009D37FE"/>
    <w:rsid w:val="009D47A5"/>
    <w:rsid w:val="009E09C3"/>
    <w:rsid w:val="009E3B0D"/>
    <w:rsid w:val="009E66D6"/>
    <w:rsid w:val="009F3852"/>
    <w:rsid w:val="009F5C1C"/>
    <w:rsid w:val="00A0387C"/>
    <w:rsid w:val="00A13D74"/>
    <w:rsid w:val="00A13E3C"/>
    <w:rsid w:val="00A15163"/>
    <w:rsid w:val="00A20FF7"/>
    <w:rsid w:val="00A21E41"/>
    <w:rsid w:val="00A2481C"/>
    <w:rsid w:val="00A30349"/>
    <w:rsid w:val="00A34910"/>
    <w:rsid w:val="00A4308C"/>
    <w:rsid w:val="00A4345C"/>
    <w:rsid w:val="00A44C78"/>
    <w:rsid w:val="00A4543F"/>
    <w:rsid w:val="00A51D33"/>
    <w:rsid w:val="00A53A07"/>
    <w:rsid w:val="00A56E8C"/>
    <w:rsid w:val="00A732BF"/>
    <w:rsid w:val="00A7419E"/>
    <w:rsid w:val="00A7638B"/>
    <w:rsid w:val="00A76F3A"/>
    <w:rsid w:val="00A812C5"/>
    <w:rsid w:val="00A859F7"/>
    <w:rsid w:val="00A86936"/>
    <w:rsid w:val="00A8749D"/>
    <w:rsid w:val="00A87CB6"/>
    <w:rsid w:val="00A915AF"/>
    <w:rsid w:val="00A92C4D"/>
    <w:rsid w:val="00A952B6"/>
    <w:rsid w:val="00AA147C"/>
    <w:rsid w:val="00AA3A58"/>
    <w:rsid w:val="00AB099A"/>
    <w:rsid w:val="00AB1081"/>
    <w:rsid w:val="00AB10F6"/>
    <w:rsid w:val="00AB3457"/>
    <w:rsid w:val="00AB546A"/>
    <w:rsid w:val="00AB5C89"/>
    <w:rsid w:val="00AC0392"/>
    <w:rsid w:val="00AC3BB3"/>
    <w:rsid w:val="00AC507A"/>
    <w:rsid w:val="00AC59B2"/>
    <w:rsid w:val="00AC6863"/>
    <w:rsid w:val="00AD106C"/>
    <w:rsid w:val="00AD35A9"/>
    <w:rsid w:val="00AD46A2"/>
    <w:rsid w:val="00AD7ED3"/>
    <w:rsid w:val="00AE46EC"/>
    <w:rsid w:val="00AE66B2"/>
    <w:rsid w:val="00AF2D71"/>
    <w:rsid w:val="00AF4CE7"/>
    <w:rsid w:val="00B12477"/>
    <w:rsid w:val="00B14BF6"/>
    <w:rsid w:val="00B1670C"/>
    <w:rsid w:val="00B205FE"/>
    <w:rsid w:val="00B21242"/>
    <w:rsid w:val="00B232C2"/>
    <w:rsid w:val="00B25DA8"/>
    <w:rsid w:val="00B34809"/>
    <w:rsid w:val="00B34A13"/>
    <w:rsid w:val="00B36C9C"/>
    <w:rsid w:val="00B4026C"/>
    <w:rsid w:val="00B42F79"/>
    <w:rsid w:val="00B44E0D"/>
    <w:rsid w:val="00B56527"/>
    <w:rsid w:val="00B707E0"/>
    <w:rsid w:val="00B71A89"/>
    <w:rsid w:val="00B740E0"/>
    <w:rsid w:val="00B77ECF"/>
    <w:rsid w:val="00B80249"/>
    <w:rsid w:val="00B86185"/>
    <w:rsid w:val="00B90BF3"/>
    <w:rsid w:val="00B92F5E"/>
    <w:rsid w:val="00B94023"/>
    <w:rsid w:val="00B947E5"/>
    <w:rsid w:val="00B97C4E"/>
    <w:rsid w:val="00BA6D4E"/>
    <w:rsid w:val="00BB04FA"/>
    <w:rsid w:val="00BB539B"/>
    <w:rsid w:val="00BB7421"/>
    <w:rsid w:val="00BC078D"/>
    <w:rsid w:val="00BC53C9"/>
    <w:rsid w:val="00BD0ADB"/>
    <w:rsid w:val="00BD0E0A"/>
    <w:rsid w:val="00BE1E5E"/>
    <w:rsid w:val="00BE2025"/>
    <w:rsid w:val="00BE2C46"/>
    <w:rsid w:val="00BE4D76"/>
    <w:rsid w:val="00BF0A06"/>
    <w:rsid w:val="00BF1188"/>
    <w:rsid w:val="00BF2118"/>
    <w:rsid w:val="00BF40E3"/>
    <w:rsid w:val="00BF50A4"/>
    <w:rsid w:val="00BF6453"/>
    <w:rsid w:val="00C04C7C"/>
    <w:rsid w:val="00C07C54"/>
    <w:rsid w:val="00C16AB6"/>
    <w:rsid w:val="00C2199E"/>
    <w:rsid w:val="00C2342A"/>
    <w:rsid w:val="00C252BB"/>
    <w:rsid w:val="00C304AE"/>
    <w:rsid w:val="00C32DBC"/>
    <w:rsid w:val="00C33007"/>
    <w:rsid w:val="00C355EC"/>
    <w:rsid w:val="00C3791E"/>
    <w:rsid w:val="00C46407"/>
    <w:rsid w:val="00C47D70"/>
    <w:rsid w:val="00C520D0"/>
    <w:rsid w:val="00C55F3D"/>
    <w:rsid w:val="00C602C4"/>
    <w:rsid w:val="00C6491D"/>
    <w:rsid w:val="00C64E91"/>
    <w:rsid w:val="00C64FDF"/>
    <w:rsid w:val="00C65B31"/>
    <w:rsid w:val="00C73D3B"/>
    <w:rsid w:val="00C74D63"/>
    <w:rsid w:val="00C84E25"/>
    <w:rsid w:val="00C8542E"/>
    <w:rsid w:val="00C86B5D"/>
    <w:rsid w:val="00C87C85"/>
    <w:rsid w:val="00C9081D"/>
    <w:rsid w:val="00C945D5"/>
    <w:rsid w:val="00CA13E4"/>
    <w:rsid w:val="00CB55E6"/>
    <w:rsid w:val="00CB78DC"/>
    <w:rsid w:val="00CC0A3A"/>
    <w:rsid w:val="00CC17B0"/>
    <w:rsid w:val="00CC1F07"/>
    <w:rsid w:val="00CC6167"/>
    <w:rsid w:val="00CD3C2A"/>
    <w:rsid w:val="00CD6CFA"/>
    <w:rsid w:val="00CE119F"/>
    <w:rsid w:val="00CE366E"/>
    <w:rsid w:val="00CE3FED"/>
    <w:rsid w:val="00CF06F8"/>
    <w:rsid w:val="00CF2664"/>
    <w:rsid w:val="00CF6CEC"/>
    <w:rsid w:val="00D02922"/>
    <w:rsid w:val="00D0375B"/>
    <w:rsid w:val="00D0610B"/>
    <w:rsid w:val="00D06D41"/>
    <w:rsid w:val="00D1172A"/>
    <w:rsid w:val="00D1573C"/>
    <w:rsid w:val="00D202F2"/>
    <w:rsid w:val="00D22DD8"/>
    <w:rsid w:val="00D248EB"/>
    <w:rsid w:val="00D2506B"/>
    <w:rsid w:val="00D26243"/>
    <w:rsid w:val="00D33124"/>
    <w:rsid w:val="00D33C0D"/>
    <w:rsid w:val="00D3794D"/>
    <w:rsid w:val="00D552D1"/>
    <w:rsid w:val="00D60455"/>
    <w:rsid w:val="00D633D3"/>
    <w:rsid w:val="00D63C44"/>
    <w:rsid w:val="00D676BD"/>
    <w:rsid w:val="00D72630"/>
    <w:rsid w:val="00D74942"/>
    <w:rsid w:val="00D75F11"/>
    <w:rsid w:val="00D76690"/>
    <w:rsid w:val="00D80EF8"/>
    <w:rsid w:val="00D82D9F"/>
    <w:rsid w:val="00D939EE"/>
    <w:rsid w:val="00DA448C"/>
    <w:rsid w:val="00DA49F9"/>
    <w:rsid w:val="00DA6F88"/>
    <w:rsid w:val="00DB55C9"/>
    <w:rsid w:val="00DC1FE2"/>
    <w:rsid w:val="00DC3DC5"/>
    <w:rsid w:val="00DC75EE"/>
    <w:rsid w:val="00DD079B"/>
    <w:rsid w:val="00DD3727"/>
    <w:rsid w:val="00DD422B"/>
    <w:rsid w:val="00DD51E2"/>
    <w:rsid w:val="00DD57F3"/>
    <w:rsid w:val="00DD5BE5"/>
    <w:rsid w:val="00DD71DC"/>
    <w:rsid w:val="00DD740A"/>
    <w:rsid w:val="00DD7859"/>
    <w:rsid w:val="00DE00B4"/>
    <w:rsid w:val="00DE0E26"/>
    <w:rsid w:val="00DE4E08"/>
    <w:rsid w:val="00DE7D91"/>
    <w:rsid w:val="00DF2EF7"/>
    <w:rsid w:val="00DF58DB"/>
    <w:rsid w:val="00DF5FF3"/>
    <w:rsid w:val="00E02390"/>
    <w:rsid w:val="00E04EB4"/>
    <w:rsid w:val="00E0506A"/>
    <w:rsid w:val="00E07682"/>
    <w:rsid w:val="00E12B13"/>
    <w:rsid w:val="00E1632D"/>
    <w:rsid w:val="00E1650B"/>
    <w:rsid w:val="00E2209E"/>
    <w:rsid w:val="00E26859"/>
    <w:rsid w:val="00E279A5"/>
    <w:rsid w:val="00E33641"/>
    <w:rsid w:val="00E41A76"/>
    <w:rsid w:val="00E4567C"/>
    <w:rsid w:val="00E46642"/>
    <w:rsid w:val="00E51DC8"/>
    <w:rsid w:val="00E525C0"/>
    <w:rsid w:val="00E52671"/>
    <w:rsid w:val="00E570FF"/>
    <w:rsid w:val="00E60A2F"/>
    <w:rsid w:val="00E62F95"/>
    <w:rsid w:val="00E640EA"/>
    <w:rsid w:val="00E71975"/>
    <w:rsid w:val="00E75A01"/>
    <w:rsid w:val="00E76088"/>
    <w:rsid w:val="00E76733"/>
    <w:rsid w:val="00E80766"/>
    <w:rsid w:val="00E80A8E"/>
    <w:rsid w:val="00E80C04"/>
    <w:rsid w:val="00E81BD7"/>
    <w:rsid w:val="00E84F1F"/>
    <w:rsid w:val="00E85B13"/>
    <w:rsid w:val="00E917D8"/>
    <w:rsid w:val="00E9420E"/>
    <w:rsid w:val="00E9775D"/>
    <w:rsid w:val="00EA022D"/>
    <w:rsid w:val="00EA3A73"/>
    <w:rsid w:val="00EA3AA6"/>
    <w:rsid w:val="00EB080D"/>
    <w:rsid w:val="00EB3030"/>
    <w:rsid w:val="00EB7031"/>
    <w:rsid w:val="00EC1B2A"/>
    <w:rsid w:val="00EC5B61"/>
    <w:rsid w:val="00ED6320"/>
    <w:rsid w:val="00EE0199"/>
    <w:rsid w:val="00EE196B"/>
    <w:rsid w:val="00EE2231"/>
    <w:rsid w:val="00EE7359"/>
    <w:rsid w:val="00EF089D"/>
    <w:rsid w:val="00EF1156"/>
    <w:rsid w:val="00EF4410"/>
    <w:rsid w:val="00EF6A9C"/>
    <w:rsid w:val="00EF6D19"/>
    <w:rsid w:val="00EF7C67"/>
    <w:rsid w:val="00F048F6"/>
    <w:rsid w:val="00F05599"/>
    <w:rsid w:val="00F065FE"/>
    <w:rsid w:val="00F12B75"/>
    <w:rsid w:val="00F207DB"/>
    <w:rsid w:val="00F238FD"/>
    <w:rsid w:val="00F2768C"/>
    <w:rsid w:val="00F30245"/>
    <w:rsid w:val="00F3098E"/>
    <w:rsid w:val="00F33EE9"/>
    <w:rsid w:val="00F36BCC"/>
    <w:rsid w:val="00F42055"/>
    <w:rsid w:val="00F44785"/>
    <w:rsid w:val="00F557EB"/>
    <w:rsid w:val="00F60CFA"/>
    <w:rsid w:val="00F61AEC"/>
    <w:rsid w:val="00F62F5D"/>
    <w:rsid w:val="00F658F9"/>
    <w:rsid w:val="00F67007"/>
    <w:rsid w:val="00F71C2A"/>
    <w:rsid w:val="00F74D35"/>
    <w:rsid w:val="00F76A3A"/>
    <w:rsid w:val="00F777A0"/>
    <w:rsid w:val="00F813F2"/>
    <w:rsid w:val="00F83C14"/>
    <w:rsid w:val="00F90DF3"/>
    <w:rsid w:val="00F93699"/>
    <w:rsid w:val="00F93B31"/>
    <w:rsid w:val="00F93F2D"/>
    <w:rsid w:val="00FB5EC1"/>
    <w:rsid w:val="00FB7161"/>
    <w:rsid w:val="00FB7A28"/>
    <w:rsid w:val="00FC173A"/>
    <w:rsid w:val="00FC4330"/>
    <w:rsid w:val="00FD21E7"/>
    <w:rsid w:val="00FD41E9"/>
    <w:rsid w:val="00FD5E15"/>
    <w:rsid w:val="00FF11E0"/>
    <w:rsid w:val="00FF1F2B"/>
    <w:rsid w:val="00FF6F28"/>
    <w:rsid w:val="00FF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(Web)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0E30"/>
    <w:rPr>
      <w:color w:val="000000"/>
      <w:sz w:val="28"/>
      <w:szCs w:val="24"/>
    </w:rPr>
  </w:style>
  <w:style w:type="paragraph" w:styleId="5">
    <w:name w:val="heading 5"/>
    <w:basedOn w:val="a"/>
    <w:next w:val="a"/>
    <w:qFormat/>
    <w:rsid w:val="00A53A07"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EA3A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6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0E3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0E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rsid w:val="00634FCA"/>
    <w:rPr>
      <w:color w:val="0000FF"/>
      <w:u w:val="single"/>
    </w:rPr>
  </w:style>
  <w:style w:type="paragraph" w:styleId="a5">
    <w:name w:val="No Spacing"/>
    <w:qFormat/>
    <w:rsid w:val="00A53A07"/>
    <w:rPr>
      <w:rFonts w:ascii="Calibri" w:hAnsi="Calibri"/>
      <w:sz w:val="22"/>
      <w:szCs w:val="22"/>
    </w:rPr>
  </w:style>
  <w:style w:type="paragraph" w:styleId="a6">
    <w:name w:val="Document Map"/>
    <w:basedOn w:val="a"/>
    <w:semiHidden/>
    <w:rsid w:val="00DD422B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Style21">
    <w:name w:val="Style21"/>
    <w:basedOn w:val="a"/>
    <w:rsid w:val="003069A5"/>
    <w:pPr>
      <w:widowControl w:val="0"/>
      <w:autoSpaceDE w:val="0"/>
      <w:autoSpaceDN w:val="0"/>
      <w:adjustRightInd w:val="0"/>
      <w:spacing w:line="302" w:lineRule="exact"/>
      <w:ind w:firstLine="565"/>
      <w:jc w:val="both"/>
    </w:pPr>
    <w:rPr>
      <w:color w:val="auto"/>
      <w:sz w:val="24"/>
    </w:rPr>
  </w:style>
  <w:style w:type="character" w:customStyle="1" w:styleId="FontStyle39">
    <w:name w:val="Font Style39"/>
    <w:basedOn w:val="a0"/>
    <w:rsid w:val="00D202F2"/>
    <w:rPr>
      <w:rFonts w:ascii="Times New Roman" w:hAnsi="Times New Roman" w:cs="Times New Roman"/>
      <w:sz w:val="22"/>
      <w:szCs w:val="22"/>
    </w:rPr>
  </w:style>
  <w:style w:type="character" w:customStyle="1" w:styleId="70">
    <w:name w:val="Заголовок 7 Знак"/>
    <w:basedOn w:val="a0"/>
    <w:link w:val="7"/>
    <w:semiHidden/>
    <w:rsid w:val="00EA3AA6"/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1">
    <w:name w:val="Абзац списка1"/>
    <w:basedOn w:val="a"/>
    <w:rsid w:val="004E6135"/>
    <w:pPr>
      <w:ind w:left="720"/>
      <w:contextualSpacing/>
    </w:pPr>
    <w:rPr>
      <w:rFonts w:eastAsia="Calibri"/>
      <w:color w:val="auto"/>
      <w:sz w:val="20"/>
      <w:szCs w:val="20"/>
    </w:rPr>
  </w:style>
  <w:style w:type="paragraph" w:styleId="a7">
    <w:name w:val="header"/>
    <w:basedOn w:val="a"/>
    <w:link w:val="a8"/>
    <w:rsid w:val="00EB080D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EB080D"/>
  </w:style>
  <w:style w:type="paragraph" w:styleId="a9">
    <w:name w:val="Plain Text"/>
    <w:basedOn w:val="a"/>
    <w:link w:val="aa"/>
    <w:rsid w:val="00EB080D"/>
    <w:rPr>
      <w:rFonts w:ascii="Courier New" w:hAnsi="Courier New" w:cs="Courier New"/>
      <w:color w:val="auto"/>
      <w:sz w:val="20"/>
      <w:szCs w:val="20"/>
    </w:rPr>
  </w:style>
  <w:style w:type="character" w:customStyle="1" w:styleId="aa">
    <w:name w:val="Текст Знак"/>
    <w:basedOn w:val="a0"/>
    <w:link w:val="a9"/>
    <w:rsid w:val="00EB080D"/>
    <w:rPr>
      <w:rFonts w:ascii="Courier New" w:hAnsi="Courier New" w:cs="Courier New"/>
    </w:rPr>
  </w:style>
  <w:style w:type="paragraph" w:styleId="ab">
    <w:name w:val="Balloon Text"/>
    <w:basedOn w:val="a"/>
    <w:link w:val="ac"/>
    <w:uiPriority w:val="99"/>
    <w:rsid w:val="00EB703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EB7031"/>
    <w:rPr>
      <w:rFonts w:ascii="Tahoma" w:hAnsi="Tahoma" w:cs="Tahoma"/>
      <w:color w:val="000000"/>
      <w:sz w:val="16"/>
      <w:szCs w:val="16"/>
    </w:rPr>
  </w:style>
  <w:style w:type="paragraph" w:styleId="ad">
    <w:name w:val="List Paragraph"/>
    <w:basedOn w:val="a"/>
    <w:uiPriority w:val="34"/>
    <w:qFormat/>
    <w:rsid w:val="005117F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D0375B"/>
    <w:pPr>
      <w:spacing w:before="100" w:beforeAutospacing="1" w:after="100" w:afterAutospacing="1"/>
    </w:pPr>
    <w:rPr>
      <w:color w:val="auto"/>
      <w:sz w:val="24"/>
    </w:rPr>
  </w:style>
  <w:style w:type="paragraph" w:styleId="af">
    <w:name w:val="footer"/>
    <w:basedOn w:val="a"/>
    <w:link w:val="af0"/>
    <w:rsid w:val="00D2506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D2506B"/>
    <w:rPr>
      <w:color w:val="000000"/>
      <w:sz w:val="28"/>
      <w:szCs w:val="24"/>
    </w:rPr>
  </w:style>
  <w:style w:type="character" w:customStyle="1" w:styleId="pt-a0">
    <w:name w:val="pt-a0"/>
    <w:basedOn w:val="a0"/>
    <w:rsid w:val="006D018E"/>
  </w:style>
  <w:style w:type="paragraph" w:customStyle="1" w:styleId="ConsPlusTitle">
    <w:name w:val="ConsPlusTitle"/>
    <w:uiPriority w:val="99"/>
    <w:rsid w:val="000D12A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1">
    <w:name w:val="Body Text"/>
    <w:basedOn w:val="a"/>
    <w:link w:val="af2"/>
    <w:uiPriority w:val="99"/>
    <w:rsid w:val="00FF1F2B"/>
    <w:pPr>
      <w:ind w:right="6605"/>
    </w:pPr>
    <w:rPr>
      <w:rFonts w:ascii="Arial" w:hAnsi="Arial"/>
      <w:color w:val="auto"/>
      <w:sz w:val="24"/>
      <w:szCs w:val="20"/>
    </w:rPr>
  </w:style>
  <w:style w:type="character" w:customStyle="1" w:styleId="af2">
    <w:name w:val="Основной текст Знак"/>
    <w:basedOn w:val="a0"/>
    <w:link w:val="af1"/>
    <w:uiPriority w:val="99"/>
    <w:rsid w:val="00FF1F2B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_Zaigraev\Documents\&#1055;&#1088;&#1080;&#1082;&#1072;&#1079;&#1099;%20&#1057;&#1054;&#1052;&#1062;\01&#1055;&#1088;&#1080;&#1082;&#1072;&#1079;%20&#1057;&#1054;&#1052;&#1062;%20(&#1096;&#1072;&#1073;&#1083;&#1086;&#1085;)&#1072;&#1082;&#1090;.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A659B3-59C0-4356-861F-14291B70D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01Приказ СОМЦ (шаблон)акт.</Template>
  <TotalTime>3</TotalTime>
  <Pages>3</Pages>
  <Words>675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приказа</vt:lpstr>
    </vt:vector>
  </TitlesOfParts>
  <Company>СОМЦ</Company>
  <LinksUpToDate>false</LinksUpToDate>
  <CharactersWithSpaces>5774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>A_Zaigraev</dc:creator>
  <cp:lastModifiedBy>A_Zaigraev</cp:lastModifiedBy>
  <cp:revision>2</cp:revision>
  <cp:lastPrinted>2024-05-30T02:22:00Z</cp:lastPrinted>
  <dcterms:created xsi:type="dcterms:W3CDTF">2025-09-23T10:00:00Z</dcterms:created>
  <dcterms:modified xsi:type="dcterms:W3CDTF">2025-09-23T10:00:00Z</dcterms:modified>
</cp:coreProperties>
</file>